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1FE3" w14:textId="6A139471" w:rsidR="00DD72F5" w:rsidRPr="00635459" w:rsidRDefault="00545D3B"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Century Gothic" w:hAnsi="Century Gothic" w:cs="Century Gothic"/>
          <w:noProof/>
          <w:color w:val="3F691E"/>
          <w:sz w:val="26"/>
          <w:szCs w:val="26"/>
          <w:lang w:val="hr-HR"/>
        </w:rPr>
      </w:pPr>
      <w:r w:rsidRPr="00635459">
        <w:rPr>
          <w:rFonts w:ascii="Lucida Grande" w:hAnsi="Lucida Grande" w:cs="Lucida Grande"/>
          <w:b/>
          <w:noProof/>
          <w:sz w:val="22"/>
          <w:lang w:val="hr-HR"/>
        </w:rPr>
        <mc:AlternateContent>
          <mc:Choice Requires="wps">
            <w:drawing>
              <wp:anchor distT="0" distB="0" distL="114300" distR="114300" simplePos="0" relativeHeight="251659264" behindDoc="0" locked="0" layoutInCell="1" allowOverlap="1" wp14:anchorId="2068C9D2" wp14:editId="58968A43">
                <wp:simplePos x="0" y="0"/>
                <wp:positionH relativeFrom="column">
                  <wp:posOffset>0</wp:posOffset>
                </wp:positionH>
                <wp:positionV relativeFrom="paragraph">
                  <wp:posOffset>-396875</wp:posOffset>
                </wp:positionV>
                <wp:extent cx="5829300" cy="1143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flipH="1">
                          <a:off x="0" y="0"/>
                          <a:ext cx="5829300" cy="1143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1F02764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330AD5">
                              <w:rPr>
                                <w:rFonts w:ascii="Century Gothic" w:hAnsi="Century Gothic" w:cs="Century Gothic"/>
                                <w:color w:val="3F691E"/>
                                <w:sz w:val="26"/>
                                <w:szCs w:val="26"/>
                              </w:rPr>
                              <w:t>MJER</w:t>
                            </w:r>
                            <w:r>
                              <w:rPr>
                                <w:rFonts w:ascii="Century Gothic" w:hAnsi="Century Gothic" w:cs="Century Gothic"/>
                                <w:color w:val="3F691E"/>
                                <w:sz w:val="26"/>
                                <w:szCs w:val="26"/>
                              </w:rPr>
                              <w:t>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8C9D2" id="_x0000_t202" coordsize="21600,21600" o:spt="202" path="m,l,21600r21600,l21600,xe">
                <v:stroke joinstyle="miter"/>
                <v:path gradientshapeok="t" o:connecttype="rect"/>
              </v:shapetype>
              <v:shape id="Text Box 1" o:spid="_x0000_s1026" type="#_x0000_t202" style="position:absolute;margin-left:0;margin-top:-31.25pt;width:459pt;height:9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" filled="f" stroked="f">
                <v:textbo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1F02764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330AD5">
                        <w:rPr>
                          <w:rFonts w:ascii="Century Gothic" w:hAnsi="Century Gothic" w:cs="Century Gothic"/>
                          <w:color w:val="3F691E"/>
                          <w:sz w:val="26"/>
                          <w:szCs w:val="26"/>
                        </w:rPr>
                        <w:t>MJER</w:t>
                      </w:r>
                      <w:r>
                        <w:rPr>
                          <w:rFonts w:ascii="Century Gothic" w:hAnsi="Century Gothic" w:cs="Century Gothic"/>
                          <w:color w:val="3F691E"/>
                          <w:sz w:val="26"/>
                          <w:szCs w:val="26"/>
                        </w:rPr>
                        <w:t>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v:textbox>
                <w10:wrap type="square"/>
              </v:shape>
            </w:pict>
          </mc:Fallback>
        </mc:AlternateContent>
      </w:r>
      <w:r w:rsidR="00D152A8" w:rsidRPr="00635459">
        <w:rPr>
          <w:rFonts w:ascii="Lucida Grande" w:hAnsi="Lucida Grande" w:cs="Lucida Grande"/>
          <w:b/>
          <w:noProof/>
          <w:sz w:val="22"/>
          <w:lang w:val="hr-HR"/>
        </w:rPr>
        <w:br/>
      </w:r>
      <w:r w:rsidR="00D36D90" w:rsidRPr="00635459">
        <w:rPr>
          <w:rFonts w:ascii="Lucida Grande" w:hAnsi="Lucida Grande" w:cs="Lucida Grande"/>
          <w:b/>
          <w:noProof/>
          <w:sz w:val="22"/>
          <w:lang w:val="hr-HR"/>
        </w:rPr>
        <w:br/>
      </w:r>
      <w:r w:rsidR="00DD72F5" w:rsidRPr="008D6777">
        <w:rPr>
          <w:rFonts w:ascii="Lucida Grande" w:hAnsi="Lucida Grande" w:cs="Lucida Grande"/>
          <w:b/>
          <w:noProof/>
          <w:sz w:val="28"/>
          <w:szCs w:val="28"/>
          <w:lang w:val="hr-HR"/>
        </w:rPr>
        <w:t>PRIJAVNICA ZA POHAĐANJE EDUKACIJE</w:t>
      </w:r>
      <w:r w:rsidR="008D6777">
        <w:rPr>
          <w:rFonts w:ascii="Lucida Grande" w:hAnsi="Lucida Grande" w:cs="Lucida Grande"/>
          <w:b/>
          <w:noProof/>
          <w:sz w:val="22"/>
          <w:lang w:val="hr-HR"/>
        </w:rPr>
        <w:t xml:space="preserve"> </w:t>
      </w:r>
      <w:r w:rsidR="008D6777" w:rsidRPr="008D6777">
        <w:rPr>
          <w:rFonts w:ascii="Lucida Grande" w:hAnsi="Lucida Grande" w:cs="Lucida Grande"/>
          <w:b/>
          <w:noProof/>
          <w:color w:val="990000" w:themeColor="accent1"/>
          <w:sz w:val="22"/>
          <w:u w:val="single"/>
          <w:lang w:val="hr-HR"/>
        </w:rPr>
        <w:t>(popunjeno poslati na cft.hrvatska@gmail.com)</w:t>
      </w:r>
      <w:r w:rsidR="00D152A8" w:rsidRPr="008D6777">
        <w:rPr>
          <w:rFonts w:ascii="Lucida Grande" w:hAnsi="Lucida Grande" w:cs="Lucida Grande"/>
          <w:b/>
          <w:noProof/>
          <w:color w:val="990000" w:themeColor="accent1"/>
          <w:sz w:val="22"/>
          <w:u w:val="single"/>
          <w:lang w:val="hr-HR"/>
        </w:rPr>
        <w:br/>
      </w:r>
    </w:p>
    <w:tbl>
      <w:tblPr>
        <w:tblStyle w:val="InvoiceTable"/>
        <w:tblW w:w="4825" w:type="pct"/>
        <w:tblLayout w:type="fixed"/>
        <w:tblLook w:val="04A0" w:firstRow="1" w:lastRow="0" w:firstColumn="1" w:lastColumn="0" w:noHBand="0" w:noVBand="1"/>
      </w:tblPr>
      <w:tblGrid>
        <w:gridCol w:w="1990"/>
        <w:gridCol w:w="7224"/>
      </w:tblGrid>
      <w:tr w:rsidR="00DD72F5" w:rsidRPr="00635459" w14:paraId="55CD57AE"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764525F0" w14:textId="62C237B1" w:rsidR="00DD72F5" w:rsidRPr="00635459" w:rsidRDefault="00D152A8"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DD72F5" w:rsidRPr="00635459">
              <w:rPr>
                <w:rFonts w:ascii="Lucida Grande" w:hAnsi="Lucida Grande" w:cs="Lucida Grande"/>
                <w:b/>
                <w:noProof/>
                <w:szCs w:val="18"/>
                <w:lang w:val="hr-HR"/>
              </w:rPr>
              <w:t>CI O EDUKACIJI ZA KOJU SE VRŠI PRIJAVA</w:t>
            </w:r>
          </w:p>
        </w:tc>
      </w:tr>
      <w:tr w:rsidR="00DD72F5" w:rsidRPr="00635459" w14:paraId="57B08856" w14:textId="77777777" w:rsidTr="00D530BF">
        <w:trPr>
          <w:trHeight w:val="703"/>
        </w:trPr>
        <w:tc>
          <w:tcPr>
            <w:tcW w:w="1990" w:type="dxa"/>
            <w:vAlign w:val="center"/>
          </w:tcPr>
          <w:p w14:paraId="41A992D7" w14:textId="2DE1EDDF"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 edukacije</w:t>
            </w:r>
          </w:p>
        </w:tc>
        <w:tc>
          <w:tcPr>
            <w:tcW w:w="7224" w:type="dxa"/>
          </w:tcPr>
          <w:p w14:paraId="217319C6" w14:textId="6E7C9A7B" w:rsidR="00DD72F5" w:rsidRPr="00635459" w:rsidRDefault="006628AB" w:rsidP="002250E9">
            <w:pPr>
              <w:pStyle w:val="BodyText"/>
              <w:rPr>
                <w:rFonts w:ascii="Lucida Grande" w:hAnsi="Lucida Grande" w:cs="Lucida Grande"/>
                <w:noProof/>
                <w:szCs w:val="18"/>
                <w:lang w:val="hr-HR"/>
              </w:rPr>
            </w:pPr>
            <w:r>
              <w:rPr>
                <w:rFonts w:ascii="Lucida Grande" w:hAnsi="Lucida Grande" w:cs="Lucida Grande"/>
                <w:b/>
                <w:bCs/>
                <w:noProof/>
                <w:szCs w:val="18"/>
                <w:u w:val="single"/>
                <w:lang w:val="en-GB"/>
              </w:rPr>
              <w:t>Online</w:t>
            </w:r>
            <w:r w:rsidR="00DB49D6" w:rsidRPr="00DB49D6">
              <w:rPr>
                <w:rFonts w:ascii="Lucida Grande" w:hAnsi="Lucida Grande" w:cs="Lucida Grande"/>
                <w:b/>
                <w:bCs/>
                <w:noProof/>
                <w:szCs w:val="18"/>
                <w:lang w:val="en-GB"/>
              </w:rPr>
              <w:t xml:space="preserve"> - DVODNEVNA UVODNA EDUKACIJA IZ TERAPIJE US</w:t>
            </w:r>
            <w:r w:rsidR="00330AD5">
              <w:rPr>
                <w:rFonts w:ascii="Lucida Grande" w:hAnsi="Lucida Grande" w:cs="Lucida Grande"/>
                <w:b/>
                <w:bCs/>
                <w:noProof/>
                <w:szCs w:val="18"/>
                <w:lang w:val="en-GB"/>
              </w:rPr>
              <w:t>MJERENE</w:t>
            </w:r>
            <w:r w:rsidR="00DB49D6" w:rsidRPr="00DB49D6">
              <w:rPr>
                <w:rFonts w:ascii="Lucida Grande" w:hAnsi="Lucida Grande" w:cs="Lucida Grande"/>
                <w:b/>
                <w:bCs/>
                <w:noProof/>
                <w:szCs w:val="18"/>
                <w:lang w:val="en-GB"/>
              </w:rPr>
              <w:t xml:space="preserve"> NA SUOSJEĆANJE</w:t>
            </w:r>
            <w:r w:rsidR="00826ABA" w:rsidRPr="00635459">
              <w:rPr>
                <w:rFonts w:ascii="Lucida Grande" w:hAnsi="Lucida Grande" w:cs="Lucida Grande"/>
                <w:noProof/>
                <w:szCs w:val="18"/>
                <w:lang w:val="hr-HR"/>
              </w:rPr>
              <w:br/>
            </w:r>
            <w:r w:rsidR="00480D88" w:rsidRPr="00635459">
              <w:rPr>
                <w:rFonts w:ascii="Lucida Grande" w:hAnsi="Lucida Grande" w:cs="Lucida Grande"/>
                <w:noProof/>
                <w:szCs w:val="18"/>
                <w:lang w:val="hr-HR"/>
              </w:rPr>
              <w:t>Voditeljica Petra Malešević, mag. psych., PG Cert in CFT, KB terapeutkinja</w:t>
            </w:r>
          </w:p>
        </w:tc>
      </w:tr>
      <w:tr w:rsidR="00DD72F5" w:rsidRPr="00635459" w14:paraId="26941792" w14:textId="77777777" w:rsidTr="00D530BF">
        <w:trPr>
          <w:trHeight w:val="786"/>
        </w:trPr>
        <w:tc>
          <w:tcPr>
            <w:tcW w:w="1990" w:type="dxa"/>
            <w:vAlign w:val="center"/>
          </w:tcPr>
          <w:p w14:paraId="2A6B290E" w14:textId="7C0641AB"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Termin</w:t>
            </w:r>
          </w:p>
        </w:tc>
        <w:tc>
          <w:tcPr>
            <w:tcW w:w="7224" w:type="dxa"/>
          </w:tcPr>
          <w:p w14:paraId="6C12C172" w14:textId="099CFA83" w:rsidR="00826ABA" w:rsidRPr="00635459" w:rsidRDefault="00817C28" w:rsidP="002250E9">
            <w:pPr>
              <w:pStyle w:val="BodyText"/>
              <w:rPr>
                <w:rFonts w:ascii="Lucida Grande" w:hAnsi="Lucida Grande" w:cs="Lucida Grande"/>
                <w:noProof/>
                <w:szCs w:val="18"/>
                <w:lang w:val="hr-HR"/>
              </w:rPr>
            </w:pPr>
            <w:r>
              <w:rPr>
                <w:rFonts w:ascii="Lucida Grande" w:hAnsi="Lucida Grande" w:cs="Lucida Grande"/>
                <w:b/>
                <w:bCs/>
                <w:noProof/>
                <w:szCs w:val="18"/>
                <w:lang w:val="en-GB"/>
              </w:rPr>
              <w:t>10</w:t>
            </w:r>
            <w:r w:rsidR="00DB49D6" w:rsidRPr="00DB49D6">
              <w:rPr>
                <w:rFonts w:ascii="Lucida Grande" w:hAnsi="Lucida Grande" w:cs="Lucida Grande"/>
                <w:b/>
                <w:bCs/>
                <w:noProof/>
                <w:szCs w:val="18"/>
                <w:lang w:val="en-GB"/>
              </w:rPr>
              <w:t>.-</w:t>
            </w:r>
            <w:r>
              <w:rPr>
                <w:rFonts w:ascii="Lucida Grande" w:hAnsi="Lucida Grande" w:cs="Lucida Grande"/>
                <w:b/>
                <w:bCs/>
                <w:noProof/>
                <w:szCs w:val="18"/>
                <w:lang w:val="en-GB"/>
              </w:rPr>
              <w:t>11</w:t>
            </w:r>
            <w:r w:rsidR="00DB49D6" w:rsidRPr="00DB49D6">
              <w:rPr>
                <w:rFonts w:ascii="Lucida Grande" w:hAnsi="Lucida Grande" w:cs="Lucida Grande"/>
                <w:b/>
                <w:bCs/>
                <w:noProof/>
                <w:szCs w:val="18"/>
                <w:lang w:val="en-GB"/>
              </w:rPr>
              <w:t>.</w:t>
            </w:r>
            <w:r>
              <w:rPr>
                <w:rFonts w:ascii="Lucida Grande" w:hAnsi="Lucida Grande" w:cs="Lucida Grande"/>
                <w:b/>
                <w:bCs/>
                <w:noProof/>
                <w:szCs w:val="18"/>
                <w:lang w:val="en-GB"/>
              </w:rPr>
              <w:t>10</w:t>
            </w:r>
            <w:r w:rsidR="00DB49D6" w:rsidRPr="00DB49D6">
              <w:rPr>
                <w:rFonts w:ascii="Lucida Grande" w:hAnsi="Lucida Grande" w:cs="Lucida Grande"/>
                <w:b/>
                <w:bCs/>
                <w:noProof/>
                <w:szCs w:val="18"/>
                <w:lang w:val="en-GB"/>
              </w:rPr>
              <w:t>.202</w:t>
            </w:r>
            <w:r w:rsidR="000A2DFA">
              <w:rPr>
                <w:rFonts w:ascii="Lucida Grande" w:hAnsi="Lucida Grande" w:cs="Lucida Grande"/>
                <w:b/>
                <w:bCs/>
                <w:noProof/>
                <w:szCs w:val="18"/>
                <w:lang w:val="en-GB"/>
              </w:rPr>
              <w:t>6</w:t>
            </w:r>
            <w:r w:rsidR="00DB49D6" w:rsidRPr="00DB49D6">
              <w:rPr>
                <w:rFonts w:ascii="Lucida Grande" w:hAnsi="Lucida Grande" w:cs="Lucida Grande"/>
                <w:b/>
                <w:bCs/>
                <w:noProof/>
                <w:szCs w:val="18"/>
                <w:lang w:val="en-GB"/>
              </w:rPr>
              <w:t>.g.</w:t>
            </w:r>
            <w:r w:rsidR="00826ABA" w:rsidRPr="00635459">
              <w:rPr>
                <w:rFonts w:ascii="Lucida Grande" w:hAnsi="Lucida Grande" w:cs="Lucida Grande"/>
                <w:noProof/>
                <w:szCs w:val="18"/>
                <w:lang w:val="hr-HR"/>
              </w:rPr>
              <w:t xml:space="preserve">, </w:t>
            </w:r>
            <w:r w:rsidR="002449B7" w:rsidRPr="00635459">
              <w:rPr>
                <w:rFonts w:ascii="Lucida Grande" w:hAnsi="Lucida Grande" w:cs="Lucida Grande"/>
                <w:noProof/>
                <w:szCs w:val="18"/>
                <w:lang w:val="hr-HR"/>
              </w:rPr>
              <w:t>09:00-17:00</w:t>
            </w:r>
            <w:r w:rsidR="00B65EE4" w:rsidRPr="00635459">
              <w:rPr>
                <w:rFonts w:ascii="Lucida Grande" w:hAnsi="Lucida Grande" w:cs="Lucida Grande"/>
                <w:noProof/>
                <w:szCs w:val="18"/>
                <w:lang w:val="hr-HR"/>
              </w:rPr>
              <w:t>h</w:t>
            </w:r>
            <w:r w:rsidR="00826ABA" w:rsidRPr="00635459">
              <w:rPr>
                <w:rFonts w:ascii="Lucida Grande" w:hAnsi="Lucida Grande" w:cs="Lucida Grande"/>
                <w:noProof/>
                <w:szCs w:val="18"/>
                <w:lang w:val="hr-HR"/>
              </w:rPr>
              <w:br/>
            </w:r>
            <w:r w:rsidR="00826ABA" w:rsidRPr="00635459">
              <w:rPr>
                <w:rFonts w:ascii="Lucida Grande" w:hAnsi="Lucida Grande" w:cs="Lucida Grande"/>
                <w:noProof/>
                <w:sz w:val="18"/>
                <w:szCs w:val="18"/>
                <w:lang w:val="hr-HR"/>
              </w:rPr>
              <w:t>dva odmora od 15 min i pauza za ručak u trajanju od 60 min</w:t>
            </w:r>
          </w:p>
        </w:tc>
      </w:tr>
      <w:tr w:rsidR="00B65EE4" w:rsidRPr="00635459" w14:paraId="59F0B461" w14:textId="77777777" w:rsidTr="00FB7335">
        <w:trPr>
          <w:trHeight w:val="786"/>
        </w:trPr>
        <w:tc>
          <w:tcPr>
            <w:tcW w:w="1990" w:type="dxa"/>
            <w:vAlign w:val="center"/>
          </w:tcPr>
          <w:p w14:paraId="18451002" w14:textId="0244C34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Cijena</w:t>
            </w:r>
          </w:p>
        </w:tc>
        <w:tc>
          <w:tcPr>
            <w:tcW w:w="7224" w:type="dxa"/>
            <w:vAlign w:val="center"/>
          </w:tcPr>
          <w:p w14:paraId="2C83DE37" w14:textId="48592EA3" w:rsidR="00B65EE4" w:rsidRPr="00635459" w:rsidRDefault="00817C28" w:rsidP="00FB7335">
            <w:pPr>
              <w:pStyle w:val="BodyText"/>
              <w:rPr>
                <w:rFonts w:ascii="Lucida Grande" w:hAnsi="Lucida Grande" w:cs="Lucida Grande"/>
                <w:noProof/>
                <w:szCs w:val="18"/>
                <w:lang w:val="hr-HR"/>
              </w:rPr>
            </w:pPr>
            <w:r>
              <w:rPr>
                <w:rFonts w:ascii="Lucida Grande" w:hAnsi="Lucida Grande" w:cs="Lucida Grande"/>
                <w:b/>
                <w:bCs/>
                <w:noProof/>
                <w:szCs w:val="18"/>
              </w:rPr>
              <w:t>31</w:t>
            </w:r>
            <w:r w:rsidR="00330AD5" w:rsidRPr="006D7596">
              <w:rPr>
                <w:rFonts w:ascii="Lucida Grande" w:hAnsi="Lucida Grande" w:cs="Lucida Grande"/>
                <w:b/>
                <w:bCs/>
                <w:noProof/>
                <w:szCs w:val="18"/>
              </w:rPr>
              <w:t>0,00 EUR</w:t>
            </w:r>
            <w:r w:rsidR="00330AD5" w:rsidRPr="00330AD5">
              <w:rPr>
                <w:rFonts w:ascii="Lucida Grande" w:hAnsi="Lucida Grande" w:cs="Lucida Grande"/>
                <w:noProof/>
                <w:szCs w:val="18"/>
              </w:rPr>
              <w:t xml:space="preserve"> </w:t>
            </w:r>
          </w:p>
        </w:tc>
      </w:tr>
      <w:tr w:rsidR="00B65EE4" w:rsidRPr="00635459" w14:paraId="13137F72" w14:textId="77777777" w:rsidTr="00D36D90">
        <w:trPr>
          <w:trHeight w:val="630"/>
        </w:trPr>
        <w:tc>
          <w:tcPr>
            <w:tcW w:w="1990" w:type="dxa"/>
            <w:vAlign w:val="center"/>
          </w:tcPr>
          <w:p w14:paraId="247B7282" w14:textId="6E0CEB2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Mjesto održavanja</w:t>
            </w:r>
          </w:p>
        </w:tc>
        <w:tc>
          <w:tcPr>
            <w:tcW w:w="7224" w:type="dxa"/>
          </w:tcPr>
          <w:p w14:paraId="2EE49ACD" w14:textId="76BD67CC" w:rsidR="00B65EE4" w:rsidRPr="00635459" w:rsidRDefault="00DB49D6" w:rsidP="002250E9">
            <w:pPr>
              <w:pStyle w:val="BodyText"/>
              <w:rPr>
                <w:rFonts w:ascii="Lucida Grande" w:hAnsi="Lucida Grande" w:cs="Lucida Grande"/>
                <w:noProof/>
                <w:szCs w:val="18"/>
                <w:lang w:val="hr-HR"/>
              </w:rPr>
            </w:pPr>
            <w:r>
              <w:rPr>
                <w:rFonts w:ascii="Lucida Grande" w:hAnsi="Lucida Grande" w:cs="Lucida Grande"/>
                <w:noProof/>
                <w:sz w:val="18"/>
                <w:szCs w:val="18"/>
                <w:lang w:val="hr-HR"/>
              </w:rPr>
              <w:t>Centar za terapiju us</w:t>
            </w:r>
            <w:r w:rsidR="00330AD5">
              <w:rPr>
                <w:rFonts w:ascii="Lucida Grande" w:hAnsi="Lucida Grande" w:cs="Lucida Grande"/>
                <w:noProof/>
                <w:sz w:val="18"/>
                <w:szCs w:val="18"/>
                <w:lang w:val="hr-HR"/>
              </w:rPr>
              <w:t>mjerenu</w:t>
            </w:r>
            <w:r>
              <w:rPr>
                <w:rFonts w:ascii="Lucida Grande" w:hAnsi="Lucida Grande" w:cs="Lucida Grande"/>
                <w:noProof/>
                <w:sz w:val="18"/>
                <w:szCs w:val="18"/>
                <w:lang w:val="hr-HR"/>
              </w:rPr>
              <w:t xml:space="preserve"> na suosjećanje, </w:t>
            </w:r>
            <w:r w:rsidR="001B3B4B" w:rsidRPr="001B3B4B">
              <w:rPr>
                <w:rFonts w:ascii="Lucida Grande" w:hAnsi="Lucida Grande" w:cs="Lucida Grande"/>
                <w:b/>
                <w:bCs/>
                <w:noProof/>
                <w:sz w:val="18"/>
                <w:szCs w:val="18"/>
                <w:lang w:val="hr-HR"/>
              </w:rPr>
              <w:t>ONLINE, ZOOM</w:t>
            </w:r>
          </w:p>
        </w:tc>
      </w:tr>
    </w:tbl>
    <w:sdt>
      <w:sdtPr>
        <w:rPr>
          <w:rFonts w:ascii="Lucida Grande" w:hAnsi="Lucida Grande" w:cs="Lucida Grande"/>
          <w:noProof/>
          <w:szCs w:val="22"/>
          <w:lang w:val="hr-HR"/>
        </w:rPr>
        <w:id w:val="23717196"/>
        <w:placeholder>
          <w:docPart w:val="3966092CB1F239428F6C18F2C06DC137"/>
        </w:placeholder>
      </w:sdtPr>
      <w:sdtContent>
        <w:p w14:paraId="08F87CE7" w14:textId="722BE391" w:rsidR="00683A04" w:rsidRPr="00635459" w:rsidRDefault="00683A04" w:rsidP="006426E1">
          <w:pPr>
            <w:pStyle w:val="BodyText"/>
            <w:rPr>
              <w:rFonts w:ascii="Lucida Grande" w:hAnsi="Lucida Grande" w:cs="Lucida Grande"/>
              <w:noProof/>
              <w:lang w:val="hr-HR"/>
            </w:rPr>
          </w:pPr>
        </w:p>
        <w:tbl>
          <w:tblPr>
            <w:tblStyle w:val="InvoiceTable"/>
            <w:tblW w:w="4948" w:type="pct"/>
            <w:tblLayout w:type="fixed"/>
            <w:tblLook w:val="04A0" w:firstRow="1" w:lastRow="0" w:firstColumn="1" w:lastColumn="0" w:noHBand="0" w:noVBand="1"/>
          </w:tblPr>
          <w:tblGrid>
            <w:gridCol w:w="1910"/>
            <w:gridCol w:w="4733"/>
            <w:gridCol w:w="2806"/>
          </w:tblGrid>
          <w:tr w:rsidR="008B4A1F" w:rsidRPr="00635459" w14:paraId="72C553D5" w14:textId="4B545B00" w:rsidTr="008B4A1F">
            <w:trPr>
              <w:cnfStyle w:val="100000000000" w:firstRow="1" w:lastRow="0" w:firstColumn="0" w:lastColumn="0" w:oddVBand="0" w:evenVBand="0" w:oddHBand="0" w:evenHBand="0" w:firstRowFirstColumn="0" w:firstRowLastColumn="0" w:lastRowFirstColumn="0" w:lastRowLastColumn="0"/>
            </w:trPr>
            <w:tc>
              <w:tcPr>
                <w:tcW w:w="4793" w:type="dxa"/>
                <w:gridSpan w:val="2"/>
              </w:tcPr>
              <w:p w14:paraId="0F82ADA3" w14:textId="26D044E1" w:rsidR="008B4A1F" w:rsidRPr="00635459" w:rsidRDefault="008B4A1F" w:rsidP="00120C86">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OSOBNI PODACI POLAZNIKA</w:t>
                </w:r>
              </w:p>
            </w:tc>
            <w:tc>
              <w:tcPr>
                <w:tcW w:w="2025" w:type="dxa"/>
              </w:tcPr>
              <w:p w14:paraId="7E33E0AB" w14:textId="77777777" w:rsidR="008B4A1F" w:rsidRPr="00635459" w:rsidRDefault="008B4A1F" w:rsidP="00120C86">
                <w:pPr>
                  <w:pStyle w:val="TableHeadingCenter"/>
                  <w:rPr>
                    <w:rFonts w:ascii="Lucida Grande" w:hAnsi="Lucida Grande" w:cs="Lucida Grande"/>
                    <w:b/>
                    <w:noProof/>
                    <w:szCs w:val="18"/>
                    <w:lang w:val="hr-HR"/>
                  </w:rPr>
                </w:pPr>
              </w:p>
            </w:tc>
          </w:tr>
          <w:tr w:rsidR="008B4A1F" w:rsidRPr="00635459" w14:paraId="40C44970" w14:textId="273EFFE0" w:rsidTr="008B4A1F">
            <w:trPr>
              <w:trHeight w:val="703"/>
            </w:trPr>
            <w:tc>
              <w:tcPr>
                <w:tcW w:w="1378" w:type="dxa"/>
                <w:vAlign w:val="center"/>
              </w:tcPr>
              <w:p w14:paraId="172E11AF" w14:textId="2D503CE0"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Ime i prezime</w:t>
                </w:r>
              </w:p>
            </w:tc>
            <w:tc>
              <w:tcPr>
                <w:tcW w:w="3415" w:type="dxa"/>
              </w:tcPr>
              <w:p w14:paraId="5D69316D" w14:textId="205F029A" w:rsidR="008B4A1F" w:rsidRPr="00635459" w:rsidRDefault="008B4A1F" w:rsidP="00120C86">
                <w:pPr>
                  <w:pStyle w:val="BodyText"/>
                  <w:rPr>
                    <w:rFonts w:ascii="Lucida Grande" w:hAnsi="Lucida Grande" w:cs="Lucida Grande"/>
                    <w:noProof/>
                    <w:szCs w:val="18"/>
                    <w:lang w:val="hr-HR"/>
                  </w:rPr>
                </w:pPr>
              </w:p>
            </w:tc>
            <w:tc>
              <w:tcPr>
                <w:tcW w:w="2025" w:type="dxa"/>
              </w:tcPr>
              <w:p w14:paraId="36EB02AD" w14:textId="77777777" w:rsidR="008B4A1F" w:rsidRDefault="008B4A1F" w:rsidP="00120C86">
                <w:pPr>
                  <w:pStyle w:val="BodyText"/>
                  <w:rPr>
                    <w:rFonts w:ascii="Lucida Grande" w:hAnsi="Lucida Grande" w:cs="Lucida Grande"/>
                    <w:noProof/>
                    <w:szCs w:val="18"/>
                    <w:lang w:val="hr-HR"/>
                  </w:rPr>
                </w:pPr>
              </w:p>
            </w:tc>
          </w:tr>
          <w:tr w:rsidR="008B4A1F" w:rsidRPr="00635459" w14:paraId="79C5CB15" w14:textId="70D27991" w:rsidTr="008B4A1F">
            <w:trPr>
              <w:trHeight w:val="786"/>
            </w:trPr>
            <w:tc>
              <w:tcPr>
                <w:tcW w:w="1378" w:type="dxa"/>
                <w:vAlign w:val="center"/>
              </w:tcPr>
              <w:p w14:paraId="454229D9" w14:textId="12205EC8"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Obrazovanje / Zanimanje</w:t>
                </w:r>
              </w:p>
            </w:tc>
            <w:tc>
              <w:tcPr>
                <w:tcW w:w="3415" w:type="dxa"/>
              </w:tcPr>
              <w:p w14:paraId="164C53B5" w14:textId="77F38A2F" w:rsidR="008B4A1F" w:rsidRPr="00635459" w:rsidRDefault="008B4A1F" w:rsidP="00120C86">
                <w:pPr>
                  <w:pStyle w:val="BodyText"/>
                  <w:rPr>
                    <w:rFonts w:ascii="Lucida Grande" w:hAnsi="Lucida Grande" w:cs="Lucida Grande"/>
                    <w:noProof/>
                    <w:szCs w:val="18"/>
                    <w:lang w:val="hr-HR"/>
                  </w:rPr>
                </w:pPr>
              </w:p>
            </w:tc>
            <w:tc>
              <w:tcPr>
                <w:tcW w:w="2025" w:type="dxa"/>
              </w:tcPr>
              <w:p w14:paraId="558E9DE5" w14:textId="77777777" w:rsidR="008B4A1F" w:rsidRDefault="008B4A1F" w:rsidP="00120C86">
                <w:pPr>
                  <w:pStyle w:val="BodyText"/>
                  <w:rPr>
                    <w:rFonts w:ascii="Lucida Grande" w:hAnsi="Lucida Grande" w:cs="Lucida Grande"/>
                    <w:noProof/>
                    <w:szCs w:val="18"/>
                    <w:lang w:val="hr-HR"/>
                  </w:rPr>
                </w:pPr>
              </w:p>
            </w:tc>
          </w:tr>
          <w:tr w:rsidR="008B4A1F" w:rsidRPr="00635459" w14:paraId="1C3AD220" w14:textId="5B4C3B86" w:rsidTr="008B4A1F">
            <w:trPr>
              <w:trHeight w:val="838"/>
            </w:trPr>
            <w:tc>
              <w:tcPr>
                <w:tcW w:w="1378" w:type="dxa"/>
                <w:vAlign w:val="center"/>
              </w:tcPr>
              <w:p w14:paraId="340CD94B" w14:textId="68968F6C" w:rsidR="008B4A1F" w:rsidRPr="00635459" w:rsidRDefault="008B4A1F" w:rsidP="00DB3455">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Kategorija stručnjaka (kod edukacija predviđenih samo za stručnjake)</w:t>
                </w:r>
              </w:p>
            </w:tc>
            <w:tc>
              <w:tcPr>
                <w:tcW w:w="3415" w:type="dxa"/>
              </w:tcPr>
              <w:p w14:paraId="6BF8E50A" w14:textId="55092EC6" w:rsidR="008B4A1F" w:rsidRPr="00635459" w:rsidRDefault="008B4A1F" w:rsidP="00120C86">
                <w:pPr>
                  <w:pStyle w:val="BodyText"/>
                  <w:rPr>
                    <w:rFonts w:ascii="Lucida Grande" w:hAnsi="Lucida Grande" w:cs="Lucida Grande"/>
                    <w:noProof/>
                    <w:szCs w:val="18"/>
                    <w:lang w:val="hr-HR"/>
                  </w:rPr>
                </w:pPr>
              </w:p>
            </w:tc>
            <w:tc>
              <w:tcPr>
                <w:tcW w:w="2025" w:type="dxa"/>
              </w:tcPr>
              <w:p w14:paraId="16945BA6" w14:textId="77777777" w:rsidR="008B4A1F" w:rsidRDefault="008B4A1F" w:rsidP="00120C86">
                <w:pPr>
                  <w:pStyle w:val="BodyText"/>
                  <w:rPr>
                    <w:rFonts w:ascii="Lucida Grande" w:hAnsi="Lucida Grande" w:cs="Lucida Grande"/>
                    <w:noProof/>
                    <w:szCs w:val="18"/>
                    <w:lang w:val="hr-HR"/>
                  </w:rPr>
                </w:pPr>
              </w:p>
            </w:tc>
          </w:tr>
          <w:tr w:rsidR="008B4A1F" w:rsidRPr="00635459" w14:paraId="085623F3" w14:textId="548CAC38" w:rsidTr="008B4A1F">
            <w:trPr>
              <w:trHeight w:val="868"/>
            </w:trPr>
            <w:tc>
              <w:tcPr>
                <w:tcW w:w="1378" w:type="dxa"/>
                <w:vAlign w:val="center"/>
              </w:tcPr>
              <w:p w14:paraId="106645D8" w14:textId="22D15CAE"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r w:rsidR="00817C28">
                  <w:rPr>
                    <w:rFonts w:ascii="Lucida Grande" w:hAnsi="Lucida Grande" w:cs="Lucida Grande"/>
                    <w:b/>
                    <w:noProof/>
                    <w:szCs w:val="18"/>
                    <w:lang w:val="hr-HR"/>
                  </w:rPr>
                  <w:t xml:space="preserve"> (ulica, grad/mjesto, poštanski broj)</w:t>
                </w:r>
              </w:p>
            </w:tc>
            <w:tc>
              <w:tcPr>
                <w:tcW w:w="3415" w:type="dxa"/>
              </w:tcPr>
              <w:p w14:paraId="3E9229B0" w14:textId="54DD4AAA" w:rsidR="008B4A1F" w:rsidRPr="00635459" w:rsidRDefault="008B4A1F" w:rsidP="00120C86">
                <w:pPr>
                  <w:pStyle w:val="BodyText"/>
                  <w:rPr>
                    <w:rFonts w:ascii="Lucida Grande" w:hAnsi="Lucida Grande" w:cs="Lucida Grande"/>
                    <w:noProof/>
                    <w:szCs w:val="18"/>
                    <w:lang w:val="hr-HR"/>
                  </w:rPr>
                </w:pPr>
              </w:p>
            </w:tc>
            <w:tc>
              <w:tcPr>
                <w:tcW w:w="2025" w:type="dxa"/>
              </w:tcPr>
              <w:p w14:paraId="33B7D409" w14:textId="77777777" w:rsidR="008B4A1F" w:rsidRDefault="008B4A1F" w:rsidP="00120C86">
                <w:pPr>
                  <w:pStyle w:val="BodyText"/>
                  <w:rPr>
                    <w:rFonts w:ascii="Lucida Grande" w:hAnsi="Lucida Grande" w:cs="Lucida Grande"/>
                    <w:noProof/>
                    <w:szCs w:val="18"/>
                    <w:lang w:val="hr-HR"/>
                  </w:rPr>
                </w:pPr>
              </w:p>
            </w:tc>
          </w:tr>
          <w:tr w:rsidR="008B4A1F" w:rsidRPr="00635459" w14:paraId="6633D397" w14:textId="2E4E2221" w:rsidTr="008B4A1F">
            <w:trPr>
              <w:trHeight w:val="749"/>
            </w:trPr>
            <w:tc>
              <w:tcPr>
                <w:tcW w:w="1378" w:type="dxa"/>
                <w:vAlign w:val="center"/>
              </w:tcPr>
              <w:p w14:paraId="179BDBE9" w14:textId="10E81715"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w:t>
                </w:r>
                <w:r w:rsidRPr="00635459">
                  <w:rPr>
                    <w:rFonts w:ascii="Lucida Grande" w:hAnsi="Lucida Grande" w:cs="Lucida Grande"/>
                    <w:b/>
                    <w:noProof/>
                    <w:szCs w:val="18"/>
                    <w:lang w:val="hr-HR"/>
                  </w:rPr>
                  <w:br/>
                  <w:t>Mobitel</w:t>
                </w:r>
              </w:p>
            </w:tc>
            <w:tc>
              <w:tcPr>
                <w:tcW w:w="3415" w:type="dxa"/>
              </w:tcPr>
              <w:p w14:paraId="51503BA8" w14:textId="4886323A" w:rsidR="008B4A1F" w:rsidRPr="00635459" w:rsidRDefault="008B4A1F" w:rsidP="00120C86">
                <w:pPr>
                  <w:pStyle w:val="BodyText"/>
                  <w:rPr>
                    <w:rFonts w:ascii="Lucida Grande" w:hAnsi="Lucida Grande" w:cs="Lucida Grande"/>
                    <w:noProof/>
                    <w:szCs w:val="18"/>
                    <w:lang w:val="hr-HR"/>
                  </w:rPr>
                </w:pPr>
              </w:p>
            </w:tc>
            <w:tc>
              <w:tcPr>
                <w:tcW w:w="2025" w:type="dxa"/>
              </w:tcPr>
              <w:p w14:paraId="0680230F" w14:textId="77777777" w:rsidR="008B4A1F" w:rsidRDefault="008B4A1F" w:rsidP="00120C86">
                <w:pPr>
                  <w:pStyle w:val="BodyText"/>
                  <w:rPr>
                    <w:rFonts w:ascii="Lucida Grande" w:hAnsi="Lucida Grande" w:cs="Lucida Grande"/>
                    <w:noProof/>
                    <w:szCs w:val="18"/>
                    <w:lang w:val="hr-HR"/>
                  </w:rPr>
                </w:pPr>
              </w:p>
            </w:tc>
          </w:tr>
          <w:tr w:rsidR="008B4A1F" w:rsidRPr="00635459" w14:paraId="7CF7FCF1" w14:textId="7CCDAC78" w:rsidTr="008B4A1F">
            <w:trPr>
              <w:trHeight w:val="694"/>
            </w:trPr>
            <w:tc>
              <w:tcPr>
                <w:tcW w:w="1378" w:type="dxa"/>
                <w:vAlign w:val="center"/>
              </w:tcPr>
              <w:p w14:paraId="14BE9370" w14:textId="77777777"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p w14:paraId="6D49328D" w14:textId="32CA4198" w:rsidR="008B4A1F" w:rsidRPr="00635459" w:rsidRDefault="008B4A1F" w:rsidP="00120C86">
                <w:pPr>
                  <w:pStyle w:val="BodyTextCenter"/>
                  <w:jc w:val="left"/>
                  <w:rPr>
                    <w:rFonts w:ascii="Lucida Grande" w:hAnsi="Lucida Grande" w:cs="Lucida Grande"/>
                    <w:b/>
                    <w:noProof/>
                    <w:szCs w:val="18"/>
                    <w:lang w:val="hr-HR"/>
                  </w:rPr>
                </w:pPr>
              </w:p>
            </w:tc>
            <w:tc>
              <w:tcPr>
                <w:tcW w:w="3415" w:type="dxa"/>
              </w:tcPr>
              <w:p w14:paraId="2C253E3D" w14:textId="5F41A612" w:rsidR="008B4A1F" w:rsidRPr="00635459" w:rsidRDefault="008B4A1F" w:rsidP="00120C86">
                <w:pPr>
                  <w:pStyle w:val="BodyText"/>
                  <w:rPr>
                    <w:rFonts w:ascii="Lucida Grande" w:hAnsi="Lucida Grande" w:cs="Lucida Grande"/>
                    <w:noProof/>
                    <w:szCs w:val="18"/>
                    <w:lang w:val="hr-HR"/>
                  </w:rPr>
                </w:pPr>
              </w:p>
            </w:tc>
            <w:tc>
              <w:tcPr>
                <w:tcW w:w="2025" w:type="dxa"/>
              </w:tcPr>
              <w:p w14:paraId="795E765F" w14:textId="77777777" w:rsidR="008B4A1F" w:rsidRDefault="008B4A1F" w:rsidP="00120C86">
                <w:pPr>
                  <w:pStyle w:val="BodyText"/>
                  <w:rPr>
                    <w:rFonts w:ascii="Lucida Grande" w:hAnsi="Lucida Grande" w:cs="Lucida Grande"/>
                    <w:noProof/>
                    <w:szCs w:val="18"/>
                    <w:lang w:val="hr-HR"/>
                  </w:rPr>
                </w:pPr>
              </w:p>
            </w:tc>
          </w:tr>
          <w:tr w:rsidR="008B4A1F" w:rsidRPr="00635459" w14:paraId="5A2EF5FD" w14:textId="37F0013D" w:rsidTr="008B4A1F">
            <w:trPr>
              <w:trHeight w:val="713"/>
            </w:trPr>
            <w:tc>
              <w:tcPr>
                <w:tcW w:w="1378" w:type="dxa"/>
                <w:vAlign w:val="center"/>
              </w:tcPr>
              <w:p w14:paraId="6ABE537A" w14:textId="569FCC3E" w:rsidR="008B4A1F" w:rsidRPr="00635459" w:rsidRDefault="008B4A1F"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OIB</w:t>
                </w:r>
              </w:p>
            </w:tc>
            <w:tc>
              <w:tcPr>
                <w:tcW w:w="3415" w:type="dxa"/>
              </w:tcPr>
              <w:p w14:paraId="22957179" w14:textId="39499A6D" w:rsidR="005B4DA7" w:rsidRPr="00635459" w:rsidRDefault="005B4DA7" w:rsidP="00817C28">
                <w:pPr>
                  <w:pStyle w:val="BodyText"/>
                  <w:rPr>
                    <w:rFonts w:ascii="Lucida Grande" w:hAnsi="Lucida Grande" w:cs="Lucida Grande"/>
                    <w:noProof/>
                    <w:szCs w:val="18"/>
                    <w:lang w:val="hr-HR"/>
                  </w:rPr>
                </w:pPr>
              </w:p>
            </w:tc>
            <w:tc>
              <w:tcPr>
                <w:tcW w:w="2025" w:type="dxa"/>
              </w:tcPr>
              <w:p w14:paraId="0D6C5C34" w14:textId="77777777" w:rsidR="008B4A1F" w:rsidRPr="00635459" w:rsidRDefault="008B4A1F" w:rsidP="00120C86">
                <w:pPr>
                  <w:pStyle w:val="BodyText"/>
                  <w:rPr>
                    <w:rFonts w:ascii="Lucida Grande" w:hAnsi="Lucida Grande" w:cs="Lucida Grande"/>
                    <w:noProof/>
                    <w:szCs w:val="18"/>
                    <w:lang w:val="hr-HR"/>
                  </w:rPr>
                </w:pPr>
              </w:p>
            </w:tc>
          </w:tr>
        </w:tbl>
        <w:p w14:paraId="0E0127F1" w14:textId="47393035" w:rsidR="0068438C" w:rsidRPr="00635459" w:rsidRDefault="0068438C" w:rsidP="006426E1">
          <w:pPr>
            <w:pStyle w:val="BodyText"/>
            <w:rPr>
              <w:rFonts w:ascii="Lucida Grande" w:hAnsi="Lucida Grande" w:cs="Lucida Grande"/>
              <w:noProof/>
              <w:lang w:val="hr-HR"/>
            </w:rPr>
          </w:pPr>
        </w:p>
        <w:p w14:paraId="759BD73C" w14:textId="77777777" w:rsidR="0033271E" w:rsidRPr="00635459" w:rsidRDefault="0033271E" w:rsidP="006426E1">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90"/>
            <w:gridCol w:w="7224"/>
          </w:tblGrid>
          <w:tr w:rsidR="00611620" w:rsidRPr="00635459" w14:paraId="586C3172"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5E5AB204" w14:textId="0B76149B" w:rsidR="00611620" w:rsidRPr="00635459" w:rsidRDefault="00881333"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611620" w:rsidRPr="00635459">
                  <w:rPr>
                    <w:rFonts w:ascii="Lucida Grande" w:hAnsi="Lucida Grande" w:cs="Lucida Grande"/>
                    <w:b/>
                    <w:noProof/>
                    <w:szCs w:val="18"/>
                    <w:lang w:val="hr-HR"/>
                  </w:rPr>
                  <w:t>CI O POSLODAVCU ILI SPONZORU (UKOLIKO ONI SNOSE TROŠKOVE EDUKACIJE)</w:t>
                </w:r>
              </w:p>
            </w:tc>
          </w:tr>
          <w:tr w:rsidR="00611620" w:rsidRPr="00635459" w14:paraId="272DAC9C" w14:textId="77777777" w:rsidTr="00D530BF">
            <w:trPr>
              <w:trHeight w:val="703"/>
            </w:trPr>
            <w:tc>
              <w:tcPr>
                <w:tcW w:w="1990" w:type="dxa"/>
                <w:vAlign w:val="center"/>
              </w:tcPr>
              <w:p w14:paraId="49B1D521" w14:textId="50C5EFDE"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w:t>
                </w:r>
              </w:p>
            </w:tc>
            <w:tc>
              <w:tcPr>
                <w:tcW w:w="7224" w:type="dxa"/>
              </w:tcPr>
              <w:p w14:paraId="464A3059"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76F3BE1E" w14:textId="77777777" w:rsidTr="00D530BF">
            <w:trPr>
              <w:trHeight w:val="786"/>
            </w:trPr>
            <w:tc>
              <w:tcPr>
                <w:tcW w:w="1990" w:type="dxa"/>
                <w:vAlign w:val="center"/>
              </w:tcPr>
              <w:p w14:paraId="1E43B431" w14:textId="180CFDF5"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p>
            </w:tc>
            <w:tc>
              <w:tcPr>
                <w:tcW w:w="7224" w:type="dxa"/>
              </w:tcPr>
              <w:p w14:paraId="26647546"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27BEE621" w14:textId="77777777" w:rsidTr="00D530BF">
            <w:trPr>
              <w:trHeight w:val="838"/>
            </w:trPr>
            <w:tc>
              <w:tcPr>
                <w:tcW w:w="1990" w:type="dxa"/>
                <w:vAlign w:val="center"/>
              </w:tcPr>
              <w:p w14:paraId="7FD16DDF" w14:textId="3AF97849"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OIB</w:t>
                </w:r>
              </w:p>
            </w:tc>
            <w:tc>
              <w:tcPr>
                <w:tcW w:w="7224" w:type="dxa"/>
              </w:tcPr>
              <w:p w14:paraId="2070F049"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7FD768A6" w14:textId="77777777" w:rsidTr="00D530BF">
            <w:trPr>
              <w:trHeight w:val="976"/>
            </w:trPr>
            <w:tc>
              <w:tcPr>
                <w:tcW w:w="1990" w:type="dxa"/>
                <w:vAlign w:val="center"/>
              </w:tcPr>
              <w:p w14:paraId="618F5003" w14:textId="54A48431"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Kontakt osoba</w:t>
                </w:r>
              </w:p>
            </w:tc>
            <w:tc>
              <w:tcPr>
                <w:tcW w:w="7224" w:type="dxa"/>
              </w:tcPr>
              <w:p w14:paraId="51FD5CA1" w14:textId="77777777" w:rsidR="00611620" w:rsidRPr="00635459" w:rsidRDefault="00611620" w:rsidP="002250E9">
                <w:pPr>
                  <w:pStyle w:val="BodyText"/>
                  <w:rPr>
                    <w:rFonts w:ascii="Lucida Grande" w:hAnsi="Lucida Grande" w:cs="Lucida Grande"/>
                    <w:noProof/>
                    <w:szCs w:val="18"/>
                    <w:lang w:val="hr-HR"/>
                  </w:rPr>
                </w:pPr>
              </w:p>
            </w:tc>
          </w:tr>
          <w:tr w:rsidR="00611620" w:rsidRPr="00635459" w14:paraId="399B239B" w14:textId="77777777" w:rsidTr="00D530BF">
            <w:trPr>
              <w:trHeight w:val="989"/>
            </w:trPr>
            <w:tc>
              <w:tcPr>
                <w:tcW w:w="1990" w:type="dxa"/>
                <w:vAlign w:val="center"/>
              </w:tcPr>
              <w:p w14:paraId="05D6922F" w14:textId="25C041E8"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 Mobitel</w:t>
                </w:r>
              </w:p>
              <w:p w14:paraId="13B2BB84" w14:textId="77777777" w:rsidR="00611620" w:rsidRPr="00635459" w:rsidRDefault="00611620" w:rsidP="002250E9">
                <w:pPr>
                  <w:pStyle w:val="BodyTextCenter"/>
                  <w:jc w:val="left"/>
                  <w:rPr>
                    <w:rFonts w:ascii="Lucida Grande" w:hAnsi="Lucida Grande" w:cs="Lucida Grande"/>
                    <w:b/>
                    <w:noProof/>
                    <w:szCs w:val="18"/>
                    <w:lang w:val="hr-HR"/>
                  </w:rPr>
                </w:pPr>
              </w:p>
            </w:tc>
            <w:tc>
              <w:tcPr>
                <w:tcW w:w="7224" w:type="dxa"/>
              </w:tcPr>
              <w:p w14:paraId="4AD07166" w14:textId="77777777" w:rsidR="00611620" w:rsidRPr="00635459" w:rsidRDefault="00611620" w:rsidP="002250E9">
                <w:pPr>
                  <w:pStyle w:val="BodyText"/>
                  <w:rPr>
                    <w:rFonts w:ascii="Lucida Grande" w:hAnsi="Lucida Grande" w:cs="Lucida Grande"/>
                    <w:noProof/>
                    <w:szCs w:val="18"/>
                    <w:lang w:val="hr-HR"/>
                  </w:rPr>
                </w:pPr>
              </w:p>
            </w:tc>
          </w:tr>
          <w:tr w:rsidR="00022243" w:rsidRPr="00635459" w14:paraId="4013DA70" w14:textId="77777777" w:rsidTr="00D530BF">
            <w:trPr>
              <w:trHeight w:val="989"/>
            </w:trPr>
            <w:tc>
              <w:tcPr>
                <w:tcW w:w="1990" w:type="dxa"/>
                <w:vAlign w:val="center"/>
              </w:tcPr>
              <w:p w14:paraId="0527DE67" w14:textId="54AFE1CA" w:rsidR="00022243"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tc>
            <w:tc>
              <w:tcPr>
                <w:tcW w:w="7224" w:type="dxa"/>
              </w:tcPr>
              <w:p w14:paraId="658BD268" w14:textId="77777777" w:rsidR="00022243" w:rsidRPr="00635459" w:rsidRDefault="00022243" w:rsidP="002250E9">
                <w:pPr>
                  <w:pStyle w:val="BodyText"/>
                  <w:rPr>
                    <w:rFonts w:ascii="Lucida Grande" w:hAnsi="Lucida Grande" w:cs="Lucida Grande"/>
                    <w:noProof/>
                    <w:szCs w:val="18"/>
                    <w:lang w:val="hr-HR"/>
                  </w:rPr>
                </w:pPr>
              </w:p>
            </w:tc>
          </w:tr>
        </w:tbl>
        <w:p w14:paraId="53C36E00" w14:textId="3EE82EE8" w:rsidR="00DB3455" w:rsidRPr="001B3B4B" w:rsidRDefault="00DA63CF" w:rsidP="00DB3455">
          <w:pPr>
            <w:pStyle w:val="BodyText"/>
            <w:rPr>
              <w:rFonts w:ascii="Lucida Grande" w:hAnsi="Lucida Grande" w:cs="Lucida Grande"/>
              <w:b/>
              <w:noProof/>
              <w:color w:val="C00000"/>
              <w:sz w:val="28"/>
              <w:szCs w:val="28"/>
              <w:u w:val="single"/>
              <w:lang w:val="hr-HR"/>
            </w:rPr>
          </w:pPr>
          <w:r w:rsidRPr="00635459">
            <w:rPr>
              <w:rFonts w:ascii="Lucida Grande" w:hAnsi="Lucida Grande" w:cs="Lucida Grande"/>
              <w:b/>
              <w:noProof/>
              <w:sz w:val="22"/>
              <w:szCs w:val="22"/>
              <w:lang w:val="hr-HR"/>
            </w:rPr>
            <w:br/>
          </w:r>
          <w:r w:rsidR="00DB3455" w:rsidRPr="001B3B4B">
            <w:rPr>
              <w:rFonts w:ascii="Lucida Grande" w:hAnsi="Lucida Grande" w:cs="Lucida Grande"/>
              <w:b/>
              <w:noProof/>
              <w:color w:val="C00000"/>
              <w:sz w:val="28"/>
              <w:szCs w:val="28"/>
              <w:u w:val="single"/>
              <w:lang w:val="hr-HR"/>
            </w:rPr>
            <w:t xml:space="preserve">Poslana ispunjena prijavnica za edukaciju je obvezujuća. </w:t>
          </w:r>
        </w:p>
        <w:p w14:paraId="4B7E947F" w14:textId="27D5CB37" w:rsidR="00611620" w:rsidRPr="001B3B4B" w:rsidRDefault="002250E9" w:rsidP="009E43EA">
          <w:pPr>
            <w:pStyle w:val="BodyText"/>
            <w:rPr>
              <w:rFonts w:ascii="Lucida Grande" w:hAnsi="Lucida Grande" w:cs="Lucida Grande"/>
              <w:b/>
              <w:noProof/>
              <w:sz w:val="24"/>
              <w:szCs w:val="24"/>
              <w:lang w:val="hr-HR"/>
            </w:rPr>
          </w:pPr>
          <w:r w:rsidRPr="001B3B4B">
            <w:rPr>
              <w:rFonts w:ascii="Lucida Grande" w:hAnsi="Lucida Grande" w:cs="Lucida Grande"/>
              <w:b/>
              <w:noProof/>
              <w:sz w:val="24"/>
              <w:szCs w:val="24"/>
              <w:lang w:val="hr-HR"/>
            </w:rPr>
            <w:t xml:space="preserve">Po poslanoj prijavnici bit će izdan </w:t>
          </w:r>
          <w:r w:rsidR="00330AD5" w:rsidRPr="001B3B4B">
            <w:rPr>
              <w:rFonts w:ascii="Lucida Grande" w:hAnsi="Lucida Grande" w:cs="Lucida Grande"/>
              <w:b/>
              <w:noProof/>
              <w:sz w:val="24"/>
              <w:szCs w:val="24"/>
              <w:lang w:val="hr-HR"/>
            </w:rPr>
            <w:t>račun i podmirenjem računa osigurano je Vaše mjesto na edukaciji.</w:t>
          </w:r>
        </w:p>
        <w:p w14:paraId="5213AF0B" w14:textId="65AF1701" w:rsidR="00611620" w:rsidRPr="00635459" w:rsidRDefault="00FC4B65" w:rsidP="009E43EA">
          <w:pPr>
            <w:pStyle w:val="BodyText"/>
            <w:rPr>
              <w:rFonts w:ascii="Lucida Grande" w:hAnsi="Lucida Grande" w:cs="Lucida Grande"/>
              <w:b/>
              <w:noProof/>
              <w:color w:val="008080"/>
              <w:lang w:val="hr-HR"/>
            </w:rPr>
          </w:pPr>
          <w:r w:rsidRPr="00635459">
            <w:rPr>
              <w:rFonts w:ascii="Lucida Grande" w:hAnsi="Lucida Grande" w:cs="Lucida Grande"/>
              <w:b/>
              <w:noProof/>
              <w:color w:val="008080"/>
              <w:lang w:val="hr-HR"/>
            </w:rPr>
            <w:t>Slanjem prijavnice fizička osoba daje privolu trgovačkom društvu SUPERPOZICIJA d.o.o. da obrađuje njene osobne podatke u svrhu izdavanja predračuna i računa</w:t>
          </w:r>
          <w:r w:rsidR="00B25A37" w:rsidRPr="00635459">
            <w:rPr>
              <w:rFonts w:ascii="Lucida Grande" w:hAnsi="Lucida Grande" w:cs="Lucida Grande"/>
              <w:b/>
              <w:noProof/>
              <w:color w:val="008080"/>
              <w:lang w:val="hr-HR"/>
            </w:rPr>
            <w:t>, izdavanja potvrde o pohađanju te kontaktiranja</w:t>
          </w:r>
          <w:r w:rsidRPr="00635459">
            <w:rPr>
              <w:rFonts w:ascii="Lucida Grande" w:hAnsi="Lucida Grande" w:cs="Lucida Grande"/>
              <w:b/>
              <w:noProof/>
              <w:color w:val="008080"/>
              <w:lang w:val="hr-HR"/>
            </w:rPr>
            <w:t xml:space="preserve"> u svezi s održavanjem ove edukacije. </w:t>
          </w:r>
        </w:p>
        <w:p w14:paraId="4577B4D1" w14:textId="77777777" w:rsidR="00022243" w:rsidRPr="00635459" w:rsidRDefault="00022243" w:rsidP="009E43EA">
          <w:pPr>
            <w:pStyle w:val="BodyText"/>
            <w:rPr>
              <w:rFonts w:ascii="Lucida Grande" w:hAnsi="Lucida Grande" w:cs="Lucida Grande"/>
              <w:b/>
              <w:noProof/>
              <w:color w:val="BB0F21"/>
              <w:lang w:val="hr-HR"/>
            </w:rPr>
          </w:pPr>
        </w:p>
        <w:p w14:paraId="1C6098C2" w14:textId="77777777" w:rsidR="00022243" w:rsidRPr="00635459" w:rsidRDefault="00022243" w:rsidP="009E43EA">
          <w:pPr>
            <w:pStyle w:val="BodyText"/>
            <w:rPr>
              <w:rFonts w:ascii="Lucida Grande" w:hAnsi="Lucida Grande" w:cs="Lucida Grande"/>
              <w:b/>
              <w:noProof/>
              <w:color w:val="BB0F21"/>
              <w:lang w:val="hr-HR"/>
            </w:rPr>
          </w:pPr>
        </w:p>
        <w:p w14:paraId="7CAFDB90" w14:textId="1B25765A" w:rsidR="00650871" w:rsidRPr="00635459" w:rsidRDefault="00000000" w:rsidP="00D36D90">
          <w:pPr>
            <w:rPr>
              <w:rFonts w:ascii="Lucida Grande" w:hAnsi="Lucida Grande" w:cs="Lucida Grande"/>
              <w:b/>
              <w:noProof/>
              <w:lang w:val="hr-HR"/>
            </w:rPr>
          </w:pPr>
        </w:p>
      </w:sdtContent>
    </w:sdt>
    <w:sectPr w:rsidR="00650871" w:rsidRPr="00635459" w:rsidSect="00D530BF">
      <w:headerReference w:type="default" r:id="rId8"/>
      <w:footerReference w:type="default" r:id="rId9"/>
      <w:headerReference w:type="first" r:id="rId10"/>
      <w:footerReference w:type="first" r:id="rId11"/>
      <w:pgSz w:w="12240" w:h="15840"/>
      <w:pgMar w:top="720" w:right="1418" w:bottom="72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957E" w14:textId="77777777" w:rsidR="00C60842" w:rsidRDefault="00C60842">
      <w:r>
        <w:separator/>
      </w:r>
    </w:p>
  </w:endnote>
  <w:endnote w:type="continuationSeparator" w:id="0">
    <w:p w14:paraId="06022FF6" w14:textId="77777777" w:rsidR="00C60842" w:rsidRDefault="00C6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40F8" w14:textId="3F3A675D" w:rsidR="00D36D90" w:rsidRPr="00250B00" w:rsidRDefault="00250B00" w:rsidP="00250B00">
    <w:pPr>
      <w:pStyle w:val="Footer"/>
      <w:rPr>
        <w:rFonts w:ascii="Lucida Grande" w:hAnsi="Lucida Grande" w:cs="Lucida Grande"/>
        <w:color w:val="auto"/>
        <w:lang w:val="hr-HR"/>
      </w:rPr>
    </w:pPr>
    <w:r w:rsidRPr="00F16FD1">
      <w:rPr>
        <w:rFonts w:ascii="Lucida Grande" w:hAnsi="Lucida Grande" w:cs="Lucida Grande"/>
        <w:color w:val="auto"/>
        <w:lang w:val="hr-HR"/>
      </w:rPr>
      <w:t>Centar za terapiju us</w:t>
    </w:r>
    <w:r w:rsidR="00330AD5">
      <w:rPr>
        <w:rFonts w:ascii="Lucida Grande" w:hAnsi="Lucida Grande" w:cs="Lucida Grande"/>
        <w:color w:val="auto"/>
        <w:lang w:val="hr-HR"/>
      </w:rPr>
      <w:t>mjerenu</w:t>
    </w:r>
    <w:r w:rsidRPr="00F16FD1">
      <w:rPr>
        <w:rFonts w:ascii="Lucida Grande" w:hAnsi="Lucida Grande" w:cs="Lucida Grande"/>
        <w:color w:val="auto"/>
        <w:lang w:val="hr-HR"/>
      </w:rPr>
      <w:t xml:space="preserve"> na suosjećanje, </w:t>
    </w:r>
    <w:r w:rsidR="003E68B1">
      <w:rPr>
        <w:rFonts w:ascii="Lucida Grande" w:hAnsi="Lucida Grande" w:cs="Lucida Grande"/>
        <w:color w:val="auto"/>
        <w:lang w:val="hr-HR"/>
      </w:rPr>
      <w:t>Ul. Hermana Bužana 10</w:t>
    </w:r>
    <w:r w:rsidRPr="00F16FD1">
      <w:rPr>
        <w:rFonts w:ascii="Lucida Grande" w:hAnsi="Lucida Grande" w:cs="Lucida Grande"/>
        <w:color w:val="auto"/>
        <w:lang w:val="hr-HR"/>
      </w:rPr>
      <w:t>,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t xml:space="preserve">E-Mail: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2A8" w14:textId="77D1AC11" w:rsidR="00D36D90" w:rsidRPr="00250B00" w:rsidRDefault="00250B00" w:rsidP="00250B00">
    <w:pPr>
      <w:pStyle w:val="Footer"/>
      <w:rPr>
        <w:rFonts w:ascii="Lucida Grande" w:hAnsi="Lucida Grande" w:cs="Lucida Grande"/>
        <w:color w:val="auto"/>
        <w:lang w:val="hr-HR"/>
      </w:rPr>
    </w:pPr>
    <w:r w:rsidRPr="00F16FD1">
      <w:rPr>
        <w:rFonts w:ascii="Lucida Grande" w:hAnsi="Lucida Grande" w:cs="Lucida Grande"/>
        <w:color w:val="auto"/>
        <w:lang w:val="hr-HR"/>
      </w:rPr>
      <w:t>Centar za terapiju u</w:t>
    </w:r>
    <w:r w:rsidR="00330AD5">
      <w:rPr>
        <w:rFonts w:ascii="Lucida Grande" w:hAnsi="Lucida Grande" w:cs="Lucida Grande"/>
        <w:color w:val="auto"/>
        <w:lang w:val="hr-HR"/>
      </w:rPr>
      <w:t>smjerenu</w:t>
    </w:r>
    <w:r w:rsidRPr="00F16FD1">
      <w:rPr>
        <w:rFonts w:ascii="Lucida Grande" w:hAnsi="Lucida Grande" w:cs="Lucida Grande"/>
        <w:color w:val="auto"/>
        <w:lang w:val="hr-HR"/>
      </w:rPr>
      <w:t xml:space="preserve"> na suosjećanje, Vončinina 8,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t xml:space="preserve">E-Mail: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F8886" w14:textId="77777777" w:rsidR="00C60842" w:rsidRDefault="00C60842">
      <w:r>
        <w:separator/>
      </w:r>
    </w:p>
  </w:footnote>
  <w:footnote w:type="continuationSeparator" w:id="0">
    <w:p w14:paraId="43084E16" w14:textId="77777777" w:rsidR="00C60842" w:rsidRDefault="00C60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ostTable-Borderless"/>
      <w:tblW w:w="0" w:type="auto"/>
      <w:tblLook w:val="04A0" w:firstRow="1" w:lastRow="0" w:firstColumn="1" w:lastColumn="0" w:noHBand="0" w:noVBand="1"/>
    </w:tblPr>
    <w:tblGrid>
      <w:gridCol w:w="9169"/>
      <w:gridCol w:w="235"/>
    </w:tblGrid>
    <w:tr w:rsidR="00D36D90" w14:paraId="0CB4E3CC" w14:textId="77777777">
      <w:trPr>
        <w:trHeight w:hRule="exact" w:val="864"/>
      </w:trPr>
      <w:tc>
        <w:tcPr>
          <w:tcW w:w="10530" w:type="dxa"/>
        </w:tcPr>
        <w:p w14:paraId="16244025" w14:textId="77777777" w:rsidR="00D36D90" w:rsidRDefault="00D36D90">
          <w:pPr>
            <w:pStyle w:val="Header"/>
          </w:pPr>
          <w:r>
            <w:fldChar w:fldCharType="begin"/>
          </w:r>
          <w:r>
            <w:instrText xml:space="preserve"> page </w:instrText>
          </w:r>
          <w:r>
            <w:fldChar w:fldCharType="separate"/>
          </w:r>
          <w:r w:rsidR="00CC0237">
            <w:rPr>
              <w:noProof/>
            </w:rPr>
            <w:t>2</w:t>
          </w:r>
          <w:r>
            <w:rPr>
              <w:noProof/>
            </w:rPr>
            <w:fldChar w:fldCharType="end"/>
          </w:r>
        </w:p>
      </w:tc>
      <w:tc>
        <w:tcPr>
          <w:tcW w:w="270" w:type="dxa"/>
          <w:shd w:val="clear" w:color="auto" w:fill="990000" w:themeFill="accent1"/>
        </w:tcPr>
        <w:p w14:paraId="07BD8571" w14:textId="77777777" w:rsidR="00D36D90" w:rsidRDefault="00D36D90"/>
      </w:tc>
    </w:tr>
  </w:tbl>
  <w:p w14:paraId="1293AEE0" w14:textId="77777777" w:rsidR="00D36D90" w:rsidRDefault="00D3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FFF" w14:textId="279286C0" w:rsidR="00D36D90" w:rsidRPr="00D530BF" w:rsidRDefault="00D36D90" w:rsidP="00D530BF">
    <w:pPr>
      <w:pStyle w:val="Header"/>
      <w:ind w:right="1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DC74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9C66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E4D0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1C46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428C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CD6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FCAB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E01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40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B4FE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629D0"/>
    <w:multiLevelType w:val="hybridMultilevel"/>
    <w:tmpl w:val="7B18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E6435"/>
    <w:multiLevelType w:val="hybridMultilevel"/>
    <w:tmpl w:val="25B28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020A4"/>
    <w:multiLevelType w:val="hybridMultilevel"/>
    <w:tmpl w:val="0C8CCDE4"/>
    <w:lvl w:ilvl="0" w:tplc="96BC2D8E">
      <w:start w:val="1"/>
      <w:numFmt w:val="bullet"/>
      <w:lvlText w:val="-"/>
      <w:lvlJc w:val="left"/>
      <w:pPr>
        <w:ind w:left="720" w:hanging="360"/>
      </w:pPr>
      <w:rPr>
        <w:rFonts w:ascii="Lucida Grande" w:eastAsiaTheme="minorEastAsia" w:hAnsi="Lucida Grande"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82EEB"/>
    <w:multiLevelType w:val="hybridMultilevel"/>
    <w:tmpl w:val="5AC6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670E5"/>
    <w:multiLevelType w:val="hybridMultilevel"/>
    <w:tmpl w:val="B8D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4492C"/>
    <w:multiLevelType w:val="hybridMultilevel"/>
    <w:tmpl w:val="AC6C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5C78"/>
    <w:multiLevelType w:val="hybridMultilevel"/>
    <w:tmpl w:val="FA30C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187360">
    <w:abstractNumId w:val="9"/>
  </w:num>
  <w:num w:numId="2" w16cid:durableId="1326397822">
    <w:abstractNumId w:val="7"/>
  </w:num>
  <w:num w:numId="3" w16cid:durableId="83386190">
    <w:abstractNumId w:val="6"/>
  </w:num>
  <w:num w:numId="4" w16cid:durableId="271014275">
    <w:abstractNumId w:val="5"/>
  </w:num>
  <w:num w:numId="5" w16cid:durableId="1561591846">
    <w:abstractNumId w:val="4"/>
  </w:num>
  <w:num w:numId="6" w16cid:durableId="2002003663">
    <w:abstractNumId w:val="8"/>
  </w:num>
  <w:num w:numId="7" w16cid:durableId="1523397745">
    <w:abstractNumId w:val="3"/>
  </w:num>
  <w:num w:numId="8" w16cid:durableId="517737842">
    <w:abstractNumId w:val="2"/>
  </w:num>
  <w:num w:numId="9" w16cid:durableId="418478186">
    <w:abstractNumId w:val="1"/>
  </w:num>
  <w:num w:numId="10" w16cid:durableId="1362363647">
    <w:abstractNumId w:val="0"/>
  </w:num>
  <w:num w:numId="11" w16cid:durableId="1136068750">
    <w:abstractNumId w:val="14"/>
  </w:num>
  <w:num w:numId="12" w16cid:durableId="1976982717">
    <w:abstractNumId w:val="10"/>
  </w:num>
  <w:num w:numId="13" w16cid:durableId="1222865212">
    <w:abstractNumId w:val="15"/>
  </w:num>
  <w:num w:numId="14" w16cid:durableId="1558516702">
    <w:abstractNumId w:val="13"/>
  </w:num>
  <w:num w:numId="15" w16cid:durableId="1276524978">
    <w:abstractNumId w:val="11"/>
  </w:num>
  <w:num w:numId="16" w16cid:durableId="756941387">
    <w:abstractNumId w:val="12"/>
  </w:num>
  <w:num w:numId="17" w16cid:durableId="1308558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ocumentType w:val="let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DA3B39"/>
    <w:rsid w:val="000028A0"/>
    <w:rsid w:val="0000474F"/>
    <w:rsid w:val="000079F1"/>
    <w:rsid w:val="00010E38"/>
    <w:rsid w:val="00013ED2"/>
    <w:rsid w:val="00016631"/>
    <w:rsid w:val="000173D8"/>
    <w:rsid w:val="00020797"/>
    <w:rsid w:val="00021DD2"/>
    <w:rsid w:val="00022243"/>
    <w:rsid w:val="00032FCD"/>
    <w:rsid w:val="00037C03"/>
    <w:rsid w:val="00041BA9"/>
    <w:rsid w:val="000440FD"/>
    <w:rsid w:val="000445A9"/>
    <w:rsid w:val="00044D77"/>
    <w:rsid w:val="00045A42"/>
    <w:rsid w:val="00051A42"/>
    <w:rsid w:val="00056992"/>
    <w:rsid w:val="00057BAD"/>
    <w:rsid w:val="00061C88"/>
    <w:rsid w:val="000634AA"/>
    <w:rsid w:val="00066E6C"/>
    <w:rsid w:val="000737D3"/>
    <w:rsid w:val="00073BDD"/>
    <w:rsid w:val="00073C45"/>
    <w:rsid w:val="0007661C"/>
    <w:rsid w:val="000863A5"/>
    <w:rsid w:val="00092033"/>
    <w:rsid w:val="00095C15"/>
    <w:rsid w:val="000A2DFA"/>
    <w:rsid w:val="000A4F35"/>
    <w:rsid w:val="000B0506"/>
    <w:rsid w:val="000B259B"/>
    <w:rsid w:val="000B2FF4"/>
    <w:rsid w:val="000B3598"/>
    <w:rsid w:val="000B67CB"/>
    <w:rsid w:val="000B7430"/>
    <w:rsid w:val="000C01F3"/>
    <w:rsid w:val="000C1B4A"/>
    <w:rsid w:val="000C229C"/>
    <w:rsid w:val="000C375E"/>
    <w:rsid w:val="000D3A39"/>
    <w:rsid w:val="000D480D"/>
    <w:rsid w:val="000D70C2"/>
    <w:rsid w:val="000D7AB8"/>
    <w:rsid w:val="000F14B9"/>
    <w:rsid w:val="000F42A4"/>
    <w:rsid w:val="000F7608"/>
    <w:rsid w:val="000F7E60"/>
    <w:rsid w:val="00101C5D"/>
    <w:rsid w:val="001066CD"/>
    <w:rsid w:val="00107713"/>
    <w:rsid w:val="00112B76"/>
    <w:rsid w:val="00120C86"/>
    <w:rsid w:val="00137B4F"/>
    <w:rsid w:val="00140371"/>
    <w:rsid w:val="00142459"/>
    <w:rsid w:val="00142D62"/>
    <w:rsid w:val="00143301"/>
    <w:rsid w:val="001468E5"/>
    <w:rsid w:val="00146A6B"/>
    <w:rsid w:val="00146FB3"/>
    <w:rsid w:val="0015423E"/>
    <w:rsid w:val="00156443"/>
    <w:rsid w:val="00156C5B"/>
    <w:rsid w:val="00160D75"/>
    <w:rsid w:val="0016127C"/>
    <w:rsid w:val="00164AB6"/>
    <w:rsid w:val="001706D1"/>
    <w:rsid w:val="00170D13"/>
    <w:rsid w:val="00171A0B"/>
    <w:rsid w:val="00176A6A"/>
    <w:rsid w:val="00180226"/>
    <w:rsid w:val="00181C62"/>
    <w:rsid w:val="001877CE"/>
    <w:rsid w:val="001959AC"/>
    <w:rsid w:val="00196271"/>
    <w:rsid w:val="001A3DCE"/>
    <w:rsid w:val="001A5561"/>
    <w:rsid w:val="001A7E7A"/>
    <w:rsid w:val="001B04CE"/>
    <w:rsid w:val="001B1774"/>
    <w:rsid w:val="001B3B4B"/>
    <w:rsid w:val="001D2927"/>
    <w:rsid w:val="001D57FF"/>
    <w:rsid w:val="001D5DCB"/>
    <w:rsid w:val="001D5F7E"/>
    <w:rsid w:val="001D629F"/>
    <w:rsid w:val="001E5CE8"/>
    <w:rsid w:val="001E7119"/>
    <w:rsid w:val="001E7654"/>
    <w:rsid w:val="001F02B1"/>
    <w:rsid w:val="001F10B6"/>
    <w:rsid w:val="001F1254"/>
    <w:rsid w:val="001F2D3A"/>
    <w:rsid w:val="001F4224"/>
    <w:rsid w:val="001F4A24"/>
    <w:rsid w:val="001F6818"/>
    <w:rsid w:val="00200789"/>
    <w:rsid w:val="002016BB"/>
    <w:rsid w:val="00210D3C"/>
    <w:rsid w:val="00213CF0"/>
    <w:rsid w:val="002146C9"/>
    <w:rsid w:val="002158A5"/>
    <w:rsid w:val="00217A30"/>
    <w:rsid w:val="00217BE2"/>
    <w:rsid w:val="002250E9"/>
    <w:rsid w:val="002278E0"/>
    <w:rsid w:val="002325D0"/>
    <w:rsid w:val="002331FF"/>
    <w:rsid w:val="00233730"/>
    <w:rsid w:val="00233A1C"/>
    <w:rsid w:val="0023684B"/>
    <w:rsid w:val="00241350"/>
    <w:rsid w:val="002449B7"/>
    <w:rsid w:val="00244F4E"/>
    <w:rsid w:val="00245395"/>
    <w:rsid w:val="00245CF1"/>
    <w:rsid w:val="00250B00"/>
    <w:rsid w:val="002602D1"/>
    <w:rsid w:val="00262E09"/>
    <w:rsid w:val="00267E67"/>
    <w:rsid w:val="002721E3"/>
    <w:rsid w:val="002765A9"/>
    <w:rsid w:val="002766C8"/>
    <w:rsid w:val="00277BBF"/>
    <w:rsid w:val="00281405"/>
    <w:rsid w:val="00282EA7"/>
    <w:rsid w:val="00284502"/>
    <w:rsid w:val="0028687C"/>
    <w:rsid w:val="0029127E"/>
    <w:rsid w:val="002922F3"/>
    <w:rsid w:val="00293824"/>
    <w:rsid w:val="00293CEB"/>
    <w:rsid w:val="0029532B"/>
    <w:rsid w:val="00295CCC"/>
    <w:rsid w:val="00296B7D"/>
    <w:rsid w:val="002A403D"/>
    <w:rsid w:val="002A55E7"/>
    <w:rsid w:val="002A65B8"/>
    <w:rsid w:val="002B11CE"/>
    <w:rsid w:val="002B34BB"/>
    <w:rsid w:val="002C2473"/>
    <w:rsid w:val="002C31D9"/>
    <w:rsid w:val="002C347C"/>
    <w:rsid w:val="002C44FF"/>
    <w:rsid w:val="002C4ABD"/>
    <w:rsid w:val="002C6C48"/>
    <w:rsid w:val="002C7906"/>
    <w:rsid w:val="002D0C72"/>
    <w:rsid w:val="002D6427"/>
    <w:rsid w:val="002E5461"/>
    <w:rsid w:val="002E5EA0"/>
    <w:rsid w:val="002E6914"/>
    <w:rsid w:val="002F214A"/>
    <w:rsid w:val="00300C2D"/>
    <w:rsid w:val="00304A15"/>
    <w:rsid w:val="003050F5"/>
    <w:rsid w:val="00312B5D"/>
    <w:rsid w:val="00320EF8"/>
    <w:rsid w:val="00321F99"/>
    <w:rsid w:val="0032240C"/>
    <w:rsid w:val="003272F1"/>
    <w:rsid w:val="0033034D"/>
    <w:rsid w:val="00330AD5"/>
    <w:rsid w:val="0033131E"/>
    <w:rsid w:val="0033271E"/>
    <w:rsid w:val="003456EB"/>
    <w:rsid w:val="00347DBD"/>
    <w:rsid w:val="00351FA5"/>
    <w:rsid w:val="003566D4"/>
    <w:rsid w:val="003567D2"/>
    <w:rsid w:val="00356AE5"/>
    <w:rsid w:val="0036113F"/>
    <w:rsid w:val="00361450"/>
    <w:rsid w:val="00363899"/>
    <w:rsid w:val="003657F4"/>
    <w:rsid w:val="00365D10"/>
    <w:rsid w:val="00365FDA"/>
    <w:rsid w:val="00367045"/>
    <w:rsid w:val="00374DB7"/>
    <w:rsid w:val="00380F22"/>
    <w:rsid w:val="00381CA2"/>
    <w:rsid w:val="00393107"/>
    <w:rsid w:val="0039690E"/>
    <w:rsid w:val="003A437B"/>
    <w:rsid w:val="003B26BC"/>
    <w:rsid w:val="003B4B97"/>
    <w:rsid w:val="003C2185"/>
    <w:rsid w:val="003C2190"/>
    <w:rsid w:val="003C46BE"/>
    <w:rsid w:val="003D13F5"/>
    <w:rsid w:val="003D268B"/>
    <w:rsid w:val="003D3D98"/>
    <w:rsid w:val="003D5643"/>
    <w:rsid w:val="003E0B59"/>
    <w:rsid w:val="003E4441"/>
    <w:rsid w:val="003E68B1"/>
    <w:rsid w:val="003E708A"/>
    <w:rsid w:val="003F0186"/>
    <w:rsid w:val="003F1F7E"/>
    <w:rsid w:val="003F31C8"/>
    <w:rsid w:val="00401D87"/>
    <w:rsid w:val="00402D85"/>
    <w:rsid w:val="00410716"/>
    <w:rsid w:val="00412B16"/>
    <w:rsid w:val="00417268"/>
    <w:rsid w:val="0042083D"/>
    <w:rsid w:val="00425C6D"/>
    <w:rsid w:val="00427154"/>
    <w:rsid w:val="00430358"/>
    <w:rsid w:val="0043133F"/>
    <w:rsid w:val="004343EF"/>
    <w:rsid w:val="00434840"/>
    <w:rsid w:val="00436E67"/>
    <w:rsid w:val="004418B4"/>
    <w:rsid w:val="00443905"/>
    <w:rsid w:val="00446405"/>
    <w:rsid w:val="004469EB"/>
    <w:rsid w:val="00452ED5"/>
    <w:rsid w:val="00463683"/>
    <w:rsid w:val="00466F13"/>
    <w:rsid w:val="00472C67"/>
    <w:rsid w:val="00475D8F"/>
    <w:rsid w:val="00480D88"/>
    <w:rsid w:val="0048168B"/>
    <w:rsid w:val="00492BF9"/>
    <w:rsid w:val="004A3D1A"/>
    <w:rsid w:val="004A4D18"/>
    <w:rsid w:val="004A59A2"/>
    <w:rsid w:val="004A59E4"/>
    <w:rsid w:val="004A627F"/>
    <w:rsid w:val="004B09A2"/>
    <w:rsid w:val="004B0B5A"/>
    <w:rsid w:val="004B1F21"/>
    <w:rsid w:val="004B2A36"/>
    <w:rsid w:val="004B444B"/>
    <w:rsid w:val="004B5891"/>
    <w:rsid w:val="004C0628"/>
    <w:rsid w:val="004C0DA6"/>
    <w:rsid w:val="004C29BD"/>
    <w:rsid w:val="004C2FC4"/>
    <w:rsid w:val="004C35B6"/>
    <w:rsid w:val="004D47E4"/>
    <w:rsid w:val="004E1966"/>
    <w:rsid w:val="004E4FB6"/>
    <w:rsid w:val="004E6419"/>
    <w:rsid w:val="004F1193"/>
    <w:rsid w:val="004F2C56"/>
    <w:rsid w:val="004F5A97"/>
    <w:rsid w:val="005025B1"/>
    <w:rsid w:val="00504506"/>
    <w:rsid w:val="00504612"/>
    <w:rsid w:val="005050B7"/>
    <w:rsid w:val="00510D96"/>
    <w:rsid w:val="005117F4"/>
    <w:rsid w:val="00511D8D"/>
    <w:rsid w:val="005143CD"/>
    <w:rsid w:val="00517006"/>
    <w:rsid w:val="00517662"/>
    <w:rsid w:val="00530C80"/>
    <w:rsid w:val="00530DAE"/>
    <w:rsid w:val="00531A38"/>
    <w:rsid w:val="0053439B"/>
    <w:rsid w:val="00542CFB"/>
    <w:rsid w:val="005431B8"/>
    <w:rsid w:val="00545D3B"/>
    <w:rsid w:val="00552A92"/>
    <w:rsid w:val="00556221"/>
    <w:rsid w:val="005565D0"/>
    <w:rsid w:val="005604BF"/>
    <w:rsid w:val="00570407"/>
    <w:rsid w:val="00570C51"/>
    <w:rsid w:val="00573054"/>
    <w:rsid w:val="005730E9"/>
    <w:rsid w:val="0058124B"/>
    <w:rsid w:val="00590034"/>
    <w:rsid w:val="00596402"/>
    <w:rsid w:val="005A29BF"/>
    <w:rsid w:val="005A6C70"/>
    <w:rsid w:val="005B0905"/>
    <w:rsid w:val="005B1829"/>
    <w:rsid w:val="005B4DA7"/>
    <w:rsid w:val="005B55DE"/>
    <w:rsid w:val="005C6E6B"/>
    <w:rsid w:val="005D42AA"/>
    <w:rsid w:val="005E2AB2"/>
    <w:rsid w:val="005E3573"/>
    <w:rsid w:val="005E360B"/>
    <w:rsid w:val="005E4425"/>
    <w:rsid w:val="005E6788"/>
    <w:rsid w:val="005F2F05"/>
    <w:rsid w:val="0060784D"/>
    <w:rsid w:val="00611620"/>
    <w:rsid w:val="00612426"/>
    <w:rsid w:val="00617E10"/>
    <w:rsid w:val="00623B0F"/>
    <w:rsid w:val="0062551E"/>
    <w:rsid w:val="00633DD3"/>
    <w:rsid w:val="0063473B"/>
    <w:rsid w:val="00634D86"/>
    <w:rsid w:val="00635459"/>
    <w:rsid w:val="0064226B"/>
    <w:rsid w:val="006426E1"/>
    <w:rsid w:val="00650871"/>
    <w:rsid w:val="006548F8"/>
    <w:rsid w:val="00656CA4"/>
    <w:rsid w:val="00660912"/>
    <w:rsid w:val="006628AB"/>
    <w:rsid w:val="006656B1"/>
    <w:rsid w:val="00673138"/>
    <w:rsid w:val="00673D14"/>
    <w:rsid w:val="006762E5"/>
    <w:rsid w:val="0068066C"/>
    <w:rsid w:val="00683A04"/>
    <w:rsid w:val="0068438C"/>
    <w:rsid w:val="0068453C"/>
    <w:rsid w:val="006902ED"/>
    <w:rsid w:val="0069342F"/>
    <w:rsid w:val="006957AD"/>
    <w:rsid w:val="006A00D9"/>
    <w:rsid w:val="006A0ED1"/>
    <w:rsid w:val="006A4FA8"/>
    <w:rsid w:val="006A6B86"/>
    <w:rsid w:val="006C1D92"/>
    <w:rsid w:val="006C22BB"/>
    <w:rsid w:val="006C3D6E"/>
    <w:rsid w:val="006D6DAC"/>
    <w:rsid w:val="006D7596"/>
    <w:rsid w:val="006E27BA"/>
    <w:rsid w:val="006E6DCE"/>
    <w:rsid w:val="006F1CB9"/>
    <w:rsid w:val="006F3F51"/>
    <w:rsid w:val="006F4F7E"/>
    <w:rsid w:val="0070187D"/>
    <w:rsid w:val="00707250"/>
    <w:rsid w:val="00707C30"/>
    <w:rsid w:val="00714395"/>
    <w:rsid w:val="007155A9"/>
    <w:rsid w:val="00726B27"/>
    <w:rsid w:val="00732AE1"/>
    <w:rsid w:val="00733A71"/>
    <w:rsid w:val="0073453B"/>
    <w:rsid w:val="00747DAD"/>
    <w:rsid w:val="0075796A"/>
    <w:rsid w:val="00757CA8"/>
    <w:rsid w:val="00760077"/>
    <w:rsid w:val="0076528B"/>
    <w:rsid w:val="0077029E"/>
    <w:rsid w:val="00770342"/>
    <w:rsid w:val="0077444B"/>
    <w:rsid w:val="0077497F"/>
    <w:rsid w:val="007768F0"/>
    <w:rsid w:val="00795876"/>
    <w:rsid w:val="007A547D"/>
    <w:rsid w:val="007B5406"/>
    <w:rsid w:val="007B5B71"/>
    <w:rsid w:val="007B5DCF"/>
    <w:rsid w:val="007B780C"/>
    <w:rsid w:val="007C19E9"/>
    <w:rsid w:val="007C37F1"/>
    <w:rsid w:val="007C4A0B"/>
    <w:rsid w:val="007C5BFE"/>
    <w:rsid w:val="007D0BA0"/>
    <w:rsid w:val="007D69C7"/>
    <w:rsid w:val="007F058F"/>
    <w:rsid w:val="007F3614"/>
    <w:rsid w:val="007F408C"/>
    <w:rsid w:val="007F655E"/>
    <w:rsid w:val="008003AD"/>
    <w:rsid w:val="00807323"/>
    <w:rsid w:val="008169A2"/>
    <w:rsid w:val="00817C28"/>
    <w:rsid w:val="00826ABA"/>
    <w:rsid w:val="00833F03"/>
    <w:rsid w:val="00837B91"/>
    <w:rsid w:val="00841DAF"/>
    <w:rsid w:val="00843CA5"/>
    <w:rsid w:val="00853E78"/>
    <w:rsid w:val="00854EDC"/>
    <w:rsid w:val="008568F6"/>
    <w:rsid w:val="00857786"/>
    <w:rsid w:val="008632D9"/>
    <w:rsid w:val="00863D64"/>
    <w:rsid w:val="00864722"/>
    <w:rsid w:val="00864AE4"/>
    <w:rsid w:val="0086632B"/>
    <w:rsid w:val="0087278F"/>
    <w:rsid w:val="00872C8F"/>
    <w:rsid w:val="00876052"/>
    <w:rsid w:val="00881333"/>
    <w:rsid w:val="0088157B"/>
    <w:rsid w:val="00881A2D"/>
    <w:rsid w:val="00882B2B"/>
    <w:rsid w:val="00887234"/>
    <w:rsid w:val="00890000"/>
    <w:rsid w:val="008956ED"/>
    <w:rsid w:val="00897351"/>
    <w:rsid w:val="008A0E7B"/>
    <w:rsid w:val="008A2C4D"/>
    <w:rsid w:val="008A45F7"/>
    <w:rsid w:val="008A6B87"/>
    <w:rsid w:val="008A7E0F"/>
    <w:rsid w:val="008B12BF"/>
    <w:rsid w:val="008B4A1F"/>
    <w:rsid w:val="008B5F1F"/>
    <w:rsid w:val="008B63E2"/>
    <w:rsid w:val="008B73E9"/>
    <w:rsid w:val="008C0A39"/>
    <w:rsid w:val="008C59E1"/>
    <w:rsid w:val="008D2051"/>
    <w:rsid w:val="008D2462"/>
    <w:rsid w:val="008D5F26"/>
    <w:rsid w:val="008D6777"/>
    <w:rsid w:val="008E0BE0"/>
    <w:rsid w:val="008E59CF"/>
    <w:rsid w:val="008E6039"/>
    <w:rsid w:val="008F1AA3"/>
    <w:rsid w:val="008F5B38"/>
    <w:rsid w:val="008F5CDB"/>
    <w:rsid w:val="008F774C"/>
    <w:rsid w:val="009010B7"/>
    <w:rsid w:val="009065A7"/>
    <w:rsid w:val="00906A95"/>
    <w:rsid w:val="00906C0A"/>
    <w:rsid w:val="00907349"/>
    <w:rsid w:val="009164E7"/>
    <w:rsid w:val="009242E1"/>
    <w:rsid w:val="00931F3A"/>
    <w:rsid w:val="0093390F"/>
    <w:rsid w:val="0093728A"/>
    <w:rsid w:val="009374DF"/>
    <w:rsid w:val="0094589B"/>
    <w:rsid w:val="009509F7"/>
    <w:rsid w:val="0095182A"/>
    <w:rsid w:val="009543B4"/>
    <w:rsid w:val="00954D85"/>
    <w:rsid w:val="00964F4E"/>
    <w:rsid w:val="00972602"/>
    <w:rsid w:val="009732ED"/>
    <w:rsid w:val="00973F51"/>
    <w:rsid w:val="0097429B"/>
    <w:rsid w:val="00975E8C"/>
    <w:rsid w:val="009779BE"/>
    <w:rsid w:val="009806CB"/>
    <w:rsid w:val="009814CF"/>
    <w:rsid w:val="00985A0A"/>
    <w:rsid w:val="00986678"/>
    <w:rsid w:val="00994D31"/>
    <w:rsid w:val="009951BA"/>
    <w:rsid w:val="0099735C"/>
    <w:rsid w:val="00997ECE"/>
    <w:rsid w:val="009A0478"/>
    <w:rsid w:val="009A3D0B"/>
    <w:rsid w:val="009A5F4C"/>
    <w:rsid w:val="009A604D"/>
    <w:rsid w:val="009A722E"/>
    <w:rsid w:val="009B1FD3"/>
    <w:rsid w:val="009B36EC"/>
    <w:rsid w:val="009C23A3"/>
    <w:rsid w:val="009C2609"/>
    <w:rsid w:val="009C6DA7"/>
    <w:rsid w:val="009D62E5"/>
    <w:rsid w:val="009E3326"/>
    <w:rsid w:val="009E43EA"/>
    <w:rsid w:val="009F1721"/>
    <w:rsid w:val="009F25A0"/>
    <w:rsid w:val="009F29A7"/>
    <w:rsid w:val="009F312A"/>
    <w:rsid w:val="009F3196"/>
    <w:rsid w:val="009F56A4"/>
    <w:rsid w:val="009F5C79"/>
    <w:rsid w:val="00A01187"/>
    <w:rsid w:val="00A02B38"/>
    <w:rsid w:val="00A10CA4"/>
    <w:rsid w:val="00A10EEC"/>
    <w:rsid w:val="00A12A79"/>
    <w:rsid w:val="00A134F4"/>
    <w:rsid w:val="00A13677"/>
    <w:rsid w:val="00A1659D"/>
    <w:rsid w:val="00A17DCA"/>
    <w:rsid w:val="00A21354"/>
    <w:rsid w:val="00A33184"/>
    <w:rsid w:val="00A33513"/>
    <w:rsid w:val="00A4298C"/>
    <w:rsid w:val="00A5047D"/>
    <w:rsid w:val="00A5095F"/>
    <w:rsid w:val="00A511A4"/>
    <w:rsid w:val="00A51C24"/>
    <w:rsid w:val="00A56170"/>
    <w:rsid w:val="00A56B4B"/>
    <w:rsid w:val="00A57616"/>
    <w:rsid w:val="00A6255E"/>
    <w:rsid w:val="00A67B56"/>
    <w:rsid w:val="00A718E5"/>
    <w:rsid w:val="00A73AB9"/>
    <w:rsid w:val="00A7508D"/>
    <w:rsid w:val="00A77B04"/>
    <w:rsid w:val="00A907DD"/>
    <w:rsid w:val="00A93A5E"/>
    <w:rsid w:val="00A966A0"/>
    <w:rsid w:val="00AA6E25"/>
    <w:rsid w:val="00AB20A9"/>
    <w:rsid w:val="00AB303A"/>
    <w:rsid w:val="00AB5B0C"/>
    <w:rsid w:val="00AC62EB"/>
    <w:rsid w:val="00AC631A"/>
    <w:rsid w:val="00AC6D52"/>
    <w:rsid w:val="00AD032F"/>
    <w:rsid w:val="00AE0E71"/>
    <w:rsid w:val="00AE2255"/>
    <w:rsid w:val="00AE6CCC"/>
    <w:rsid w:val="00AF0DBA"/>
    <w:rsid w:val="00AF5ED5"/>
    <w:rsid w:val="00B073BE"/>
    <w:rsid w:val="00B1315A"/>
    <w:rsid w:val="00B13B0F"/>
    <w:rsid w:val="00B21520"/>
    <w:rsid w:val="00B21F21"/>
    <w:rsid w:val="00B21F45"/>
    <w:rsid w:val="00B2307F"/>
    <w:rsid w:val="00B25A37"/>
    <w:rsid w:val="00B2716A"/>
    <w:rsid w:val="00B30C3E"/>
    <w:rsid w:val="00B326F3"/>
    <w:rsid w:val="00B409A2"/>
    <w:rsid w:val="00B45D34"/>
    <w:rsid w:val="00B467DB"/>
    <w:rsid w:val="00B51430"/>
    <w:rsid w:val="00B519CD"/>
    <w:rsid w:val="00B54D20"/>
    <w:rsid w:val="00B5525F"/>
    <w:rsid w:val="00B57A6D"/>
    <w:rsid w:val="00B62166"/>
    <w:rsid w:val="00B63BEE"/>
    <w:rsid w:val="00B65EE4"/>
    <w:rsid w:val="00B70A3B"/>
    <w:rsid w:val="00B7274A"/>
    <w:rsid w:val="00B75BC0"/>
    <w:rsid w:val="00B806AE"/>
    <w:rsid w:val="00B82A07"/>
    <w:rsid w:val="00B84935"/>
    <w:rsid w:val="00B96F9B"/>
    <w:rsid w:val="00BA0CB1"/>
    <w:rsid w:val="00BA2866"/>
    <w:rsid w:val="00BA2B10"/>
    <w:rsid w:val="00BB1388"/>
    <w:rsid w:val="00BB30B4"/>
    <w:rsid w:val="00BB4F5A"/>
    <w:rsid w:val="00BD0F5D"/>
    <w:rsid w:val="00BE2C39"/>
    <w:rsid w:val="00BE33F7"/>
    <w:rsid w:val="00BE4A62"/>
    <w:rsid w:val="00BE6B4A"/>
    <w:rsid w:val="00BE7BE7"/>
    <w:rsid w:val="00BE7EEF"/>
    <w:rsid w:val="00BF12C5"/>
    <w:rsid w:val="00BF713B"/>
    <w:rsid w:val="00BF785D"/>
    <w:rsid w:val="00C02A91"/>
    <w:rsid w:val="00C06E02"/>
    <w:rsid w:val="00C2013C"/>
    <w:rsid w:val="00C22AAE"/>
    <w:rsid w:val="00C24C85"/>
    <w:rsid w:val="00C24D0B"/>
    <w:rsid w:val="00C250A4"/>
    <w:rsid w:val="00C31380"/>
    <w:rsid w:val="00C31F6A"/>
    <w:rsid w:val="00C32061"/>
    <w:rsid w:val="00C35126"/>
    <w:rsid w:val="00C41FF8"/>
    <w:rsid w:val="00C420CE"/>
    <w:rsid w:val="00C458A0"/>
    <w:rsid w:val="00C473F5"/>
    <w:rsid w:val="00C521C4"/>
    <w:rsid w:val="00C52440"/>
    <w:rsid w:val="00C60842"/>
    <w:rsid w:val="00C673D4"/>
    <w:rsid w:val="00C71750"/>
    <w:rsid w:val="00C729A0"/>
    <w:rsid w:val="00C7431D"/>
    <w:rsid w:val="00C74EE3"/>
    <w:rsid w:val="00C76C14"/>
    <w:rsid w:val="00C8002D"/>
    <w:rsid w:val="00C847F8"/>
    <w:rsid w:val="00C85A67"/>
    <w:rsid w:val="00C86345"/>
    <w:rsid w:val="00C96179"/>
    <w:rsid w:val="00CA644B"/>
    <w:rsid w:val="00CA7BB5"/>
    <w:rsid w:val="00CB203D"/>
    <w:rsid w:val="00CB220A"/>
    <w:rsid w:val="00CB5FD6"/>
    <w:rsid w:val="00CC0101"/>
    <w:rsid w:val="00CC0237"/>
    <w:rsid w:val="00CC3BBF"/>
    <w:rsid w:val="00CD753D"/>
    <w:rsid w:val="00CD77E6"/>
    <w:rsid w:val="00CD77E8"/>
    <w:rsid w:val="00CD7B02"/>
    <w:rsid w:val="00CE4C52"/>
    <w:rsid w:val="00CF0019"/>
    <w:rsid w:val="00CF136D"/>
    <w:rsid w:val="00CF411F"/>
    <w:rsid w:val="00D111D4"/>
    <w:rsid w:val="00D14DDC"/>
    <w:rsid w:val="00D152A8"/>
    <w:rsid w:val="00D15FCF"/>
    <w:rsid w:val="00D168EF"/>
    <w:rsid w:val="00D2061A"/>
    <w:rsid w:val="00D23ADB"/>
    <w:rsid w:val="00D248C3"/>
    <w:rsid w:val="00D30D0F"/>
    <w:rsid w:val="00D31903"/>
    <w:rsid w:val="00D32A38"/>
    <w:rsid w:val="00D32CDC"/>
    <w:rsid w:val="00D34A6A"/>
    <w:rsid w:val="00D36817"/>
    <w:rsid w:val="00D36D90"/>
    <w:rsid w:val="00D37C69"/>
    <w:rsid w:val="00D40D84"/>
    <w:rsid w:val="00D4171A"/>
    <w:rsid w:val="00D4175D"/>
    <w:rsid w:val="00D43542"/>
    <w:rsid w:val="00D45281"/>
    <w:rsid w:val="00D530BF"/>
    <w:rsid w:val="00D537C0"/>
    <w:rsid w:val="00D57D5B"/>
    <w:rsid w:val="00D65DD3"/>
    <w:rsid w:val="00D7062E"/>
    <w:rsid w:val="00D71190"/>
    <w:rsid w:val="00D73B02"/>
    <w:rsid w:val="00D81FC6"/>
    <w:rsid w:val="00D91363"/>
    <w:rsid w:val="00D92314"/>
    <w:rsid w:val="00D94A03"/>
    <w:rsid w:val="00D95AE5"/>
    <w:rsid w:val="00DA239B"/>
    <w:rsid w:val="00DA2DB3"/>
    <w:rsid w:val="00DA3B39"/>
    <w:rsid w:val="00DA4185"/>
    <w:rsid w:val="00DA63CF"/>
    <w:rsid w:val="00DA6415"/>
    <w:rsid w:val="00DA6E3A"/>
    <w:rsid w:val="00DA7EFB"/>
    <w:rsid w:val="00DB0671"/>
    <w:rsid w:val="00DB1E8A"/>
    <w:rsid w:val="00DB23C9"/>
    <w:rsid w:val="00DB3455"/>
    <w:rsid w:val="00DB361E"/>
    <w:rsid w:val="00DB49D6"/>
    <w:rsid w:val="00DB5282"/>
    <w:rsid w:val="00DC3321"/>
    <w:rsid w:val="00DC4B8B"/>
    <w:rsid w:val="00DD476D"/>
    <w:rsid w:val="00DD72F5"/>
    <w:rsid w:val="00DE1B54"/>
    <w:rsid w:val="00DE786B"/>
    <w:rsid w:val="00DF3D2C"/>
    <w:rsid w:val="00DF635A"/>
    <w:rsid w:val="00E00D17"/>
    <w:rsid w:val="00E03A14"/>
    <w:rsid w:val="00E048CE"/>
    <w:rsid w:val="00E05DFA"/>
    <w:rsid w:val="00E06A0C"/>
    <w:rsid w:val="00E10A2A"/>
    <w:rsid w:val="00E11B5F"/>
    <w:rsid w:val="00E21458"/>
    <w:rsid w:val="00E25B85"/>
    <w:rsid w:val="00E30FFB"/>
    <w:rsid w:val="00E37B53"/>
    <w:rsid w:val="00E37D80"/>
    <w:rsid w:val="00E40087"/>
    <w:rsid w:val="00E40780"/>
    <w:rsid w:val="00E47C9E"/>
    <w:rsid w:val="00E53AE2"/>
    <w:rsid w:val="00E54475"/>
    <w:rsid w:val="00E5627F"/>
    <w:rsid w:val="00E579F5"/>
    <w:rsid w:val="00E673B0"/>
    <w:rsid w:val="00E67A28"/>
    <w:rsid w:val="00E707A4"/>
    <w:rsid w:val="00E73765"/>
    <w:rsid w:val="00E75F63"/>
    <w:rsid w:val="00E83D4F"/>
    <w:rsid w:val="00E84A61"/>
    <w:rsid w:val="00E84B48"/>
    <w:rsid w:val="00E859F9"/>
    <w:rsid w:val="00E85D41"/>
    <w:rsid w:val="00E9225E"/>
    <w:rsid w:val="00E93B6A"/>
    <w:rsid w:val="00E95232"/>
    <w:rsid w:val="00E956DD"/>
    <w:rsid w:val="00E95D93"/>
    <w:rsid w:val="00EA30FD"/>
    <w:rsid w:val="00EC328E"/>
    <w:rsid w:val="00EC5C71"/>
    <w:rsid w:val="00EC5F9D"/>
    <w:rsid w:val="00EC74D8"/>
    <w:rsid w:val="00ED136B"/>
    <w:rsid w:val="00EE2539"/>
    <w:rsid w:val="00EE5204"/>
    <w:rsid w:val="00EF0224"/>
    <w:rsid w:val="00EF1A16"/>
    <w:rsid w:val="00EF30A7"/>
    <w:rsid w:val="00EF4CE6"/>
    <w:rsid w:val="00EF6388"/>
    <w:rsid w:val="00EF7608"/>
    <w:rsid w:val="00EF7A53"/>
    <w:rsid w:val="00EF7A9F"/>
    <w:rsid w:val="00F00092"/>
    <w:rsid w:val="00F1100A"/>
    <w:rsid w:val="00F12B2F"/>
    <w:rsid w:val="00F156FF"/>
    <w:rsid w:val="00F22963"/>
    <w:rsid w:val="00F247E1"/>
    <w:rsid w:val="00F24B7A"/>
    <w:rsid w:val="00F25B60"/>
    <w:rsid w:val="00F339BF"/>
    <w:rsid w:val="00F36CFF"/>
    <w:rsid w:val="00F379F9"/>
    <w:rsid w:val="00F37D36"/>
    <w:rsid w:val="00F400EB"/>
    <w:rsid w:val="00F40BFF"/>
    <w:rsid w:val="00F5332A"/>
    <w:rsid w:val="00F56E92"/>
    <w:rsid w:val="00F608AA"/>
    <w:rsid w:val="00F61F26"/>
    <w:rsid w:val="00F71E9C"/>
    <w:rsid w:val="00F726D4"/>
    <w:rsid w:val="00F74F82"/>
    <w:rsid w:val="00F77144"/>
    <w:rsid w:val="00F82EAF"/>
    <w:rsid w:val="00F8575A"/>
    <w:rsid w:val="00F86A5A"/>
    <w:rsid w:val="00F87411"/>
    <w:rsid w:val="00F95A6E"/>
    <w:rsid w:val="00FB234F"/>
    <w:rsid w:val="00FB4332"/>
    <w:rsid w:val="00FB5933"/>
    <w:rsid w:val="00FB7271"/>
    <w:rsid w:val="00FB7335"/>
    <w:rsid w:val="00FC0F07"/>
    <w:rsid w:val="00FC1834"/>
    <w:rsid w:val="00FC4B65"/>
    <w:rsid w:val="00FD02F9"/>
    <w:rsid w:val="00FD387B"/>
    <w:rsid w:val="00FD4666"/>
    <w:rsid w:val="00FD66D3"/>
    <w:rsid w:val="00FE07AF"/>
    <w:rsid w:val="00FF4935"/>
    <w:rsid w:val="00FF4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A4FE1"/>
  <w15:docId w15:val="{546B5191-2CB3-9C49-9D83-297EC17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935"/>
    <w:rPr>
      <w:color w:val="404040" w:themeColor="text1" w:themeTint="BF"/>
      <w:sz w:val="20"/>
    </w:rPr>
  </w:style>
  <w:style w:type="paragraph" w:styleId="Heading1">
    <w:name w:val="heading 1"/>
    <w:basedOn w:val="Normal"/>
    <w:next w:val="Normal"/>
    <w:link w:val="Heading1Char"/>
    <w:qFormat/>
    <w:rsid w:val="00B84935"/>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Heading2">
    <w:name w:val="heading 2"/>
    <w:basedOn w:val="Normal"/>
    <w:next w:val="Normal"/>
    <w:link w:val="Heading2Char"/>
    <w:semiHidden/>
    <w:unhideWhenUsed/>
    <w:qFormat/>
    <w:rsid w:val="00B84935"/>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Heading3">
    <w:name w:val="heading 3"/>
    <w:basedOn w:val="Normal"/>
    <w:next w:val="Normal"/>
    <w:link w:val="Heading3Char"/>
    <w:semiHidden/>
    <w:unhideWhenUsed/>
    <w:qFormat/>
    <w:rsid w:val="00B84935"/>
    <w:pPr>
      <w:keepNext/>
      <w:keepLines/>
      <w:spacing w:before="200"/>
      <w:outlineLvl w:val="2"/>
    </w:pPr>
    <w:rPr>
      <w:rFonts w:asciiTheme="majorHAnsi" w:eastAsiaTheme="majorEastAsia" w:hAnsiTheme="majorHAnsi" w:cstheme="majorBidi"/>
      <w:b/>
      <w:bCs/>
      <w:color w:val="990000" w:themeColor="accent1"/>
    </w:rPr>
  </w:style>
  <w:style w:type="paragraph" w:styleId="Heading4">
    <w:name w:val="heading 4"/>
    <w:basedOn w:val="Normal"/>
    <w:next w:val="Normal"/>
    <w:link w:val="Heading4Char"/>
    <w:semiHidden/>
    <w:unhideWhenUsed/>
    <w:qFormat/>
    <w:rsid w:val="00B84935"/>
    <w:pPr>
      <w:keepNext/>
      <w:keepLines/>
      <w:spacing w:before="200"/>
      <w:outlineLvl w:val="3"/>
    </w:pPr>
    <w:rPr>
      <w:rFonts w:asciiTheme="majorHAnsi" w:eastAsiaTheme="majorEastAsia" w:hAnsiTheme="majorHAnsi" w:cstheme="majorBidi"/>
      <w:b/>
      <w:bCs/>
      <w:i/>
      <w:iCs/>
      <w:color w:val="990000" w:themeColor="accent1"/>
    </w:rPr>
  </w:style>
  <w:style w:type="paragraph" w:styleId="Heading5">
    <w:name w:val="heading 5"/>
    <w:basedOn w:val="Normal"/>
    <w:next w:val="Normal"/>
    <w:link w:val="Heading5Char"/>
    <w:semiHidden/>
    <w:unhideWhenUsed/>
    <w:qFormat/>
    <w:rsid w:val="00B84935"/>
    <w:pPr>
      <w:keepNext/>
      <w:keepLines/>
      <w:spacing w:before="200"/>
      <w:outlineLvl w:val="4"/>
    </w:pPr>
    <w:rPr>
      <w:rFonts w:asciiTheme="majorHAnsi" w:eastAsiaTheme="majorEastAsia" w:hAnsiTheme="majorHAnsi" w:cstheme="majorBidi"/>
      <w:color w:val="4C0000" w:themeColor="accent1" w:themeShade="7F"/>
    </w:rPr>
  </w:style>
  <w:style w:type="paragraph" w:styleId="Heading6">
    <w:name w:val="heading 6"/>
    <w:basedOn w:val="Normal"/>
    <w:next w:val="Normal"/>
    <w:link w:val="Heading6Char"/>
    <w:semiHidden/>
    <w:unhideWhenUsed/>
    <w:qFormat/>
    <w:rsid w:val="00B84935"/>
    <w:pPr>
      <w:keepNext/>
      <w:keepLines/>
      <w:spacing w:before="200"/>
      <w:outlineLvl w:val="5"/>
    </w:pPr>
    <w:rPr>
      <w:rFonts w:asciiTheme="majorHAnsi" w:eastAsiaTheme="majorEastAsia" w:hAnsiTheme="majorHAnsi" w:cstheme="majorBidi"/>
      <w:i/>
      <w:iCs/>
      <w:color w:val="4C0000" w:themeColor="accent1" w:themeShade="7F"/>
    </w:rPr>
  </w:style>
  <w:style w:type="paragraph" w:styleId="Heading7">
    <w:name w:val="heading 7"/>
    <w:basedOn w:val="Normal"/>
    <w:next w:val="Normal"/>
    <w:link w:val="Heading7Char"/>
    <w:semiHidden/>
    <w:unhideWhenUsed/>
    <w:qFormat/>
    <w:rsid w:val="00B84935"/>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B84935"/>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B84935"/>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4935"/>
    <w:pPr>
      <w:spacing w:after="200"/>
      <w:ind w:right="144"/>
      <w:jc w:val="right"/>
    </w:pPr>
    <w:rPr>
      <w:szCs w:val="24"/>
    </w:rPr>
  </w:style>
  <w:style w:type="character" w:customStyle="1" w:styleId="HeaderChar">
    <w:name w:val="Header Char"/>
    <w:basedOn w:val="DefaultParagraphFont"/>
    <w:link w:val="Header"/>
    <w:rsid w:val="00B84935"/>
    <w:rPr>
      <w:color w:val="404040" w:themeColor="text1" w:themeTint="BF"/>
      <w:sz w:val="20"/>
      <w:szCs w:val="24"/>
    </w:rPr>
  </w:style>
  <w:style w:type="paragraph" w:styleId="Footer">
    <w:name w:val="footer"/>
    <w:basedOn w:val="Normal"/>
    <w:link w:val="FooterChar"/>
    <w:rsid w:val="00B84935"/>
    <w:pPr>
      <w:tabs>
        <w:tab w:val="center" w:pos="4680"/>
        <w:tab w:val="right" w:pos="9360"/>
      </w:tabs>
      <w:spacing w:before="240"/>
      <w:jc w:val="right"/>
    </w:pPr>
    <w:rPr>
      <w:color w:val="A4A4A4" w:themeColor="accent5"/>
      <w:sz w:val="16"/>
      <w:szCs w:val="16"/>
    </w:rPr>
  </w:style>
  <w:style w:type="character" w:customStyle="1" w:styleId="FooterChar">
    <w:name w:val="Footer Char"/>
    <w:basedOn w:val="DefaultParagraphFont"/>
    <w:link w:val="Footer"/>
    <w:rsid w:val="00B84935"/>
    <w:rPr>
      <w:color w:val="A4A4A4" w:themeColor="accent5"/>
      <w:sz w:val="16"/>
      <w:szCs w:val="16"/>
    </w:rPr>
  </w:style>
  <w:style w:type="paragraph" w:customStyle="1" w:styleId="Header-Left">
    <w:name w:val="Header-Left"/>
    <w:basedOn w:val="Normal"/>
    <w:rsid w:val="00B84935"/>
    <w:pPr>
      <w:spacing w:before="1100"/>
      <w:ind w:left="43"/>
    </w:pPr>
    <w:rPr>
      <w:rFonts w:asciiTheme="majorHAnsi" w:eastAsiaTheme="majorEastAsia" w:hAnsiTheme="majorHAnsi" w:cstheme="majorBidi"/>
      <w:color w:val="A4A4A4" w:themeColor="accent5"/>
      <w:sz w:val="40"/>
    </w:rPr>
  </w:style>
  <w:style w:type="paragraph" w:customStyle="1" w:styleId="Header-Right">
    <w:name w:val="Header-Right"/>
    <w:basedOn w:val="Normal"/>
    <w:rsid w:val="00B84935"/>
    <w:pPr>
      <w:spacing w:before="60" w:after="720"/>
      <w:ind w:right="216"/>
      <w:jc w:val="right"/>
    </w:pPr>
    <w:rPr>
      <w:color w:val="auto"/>
      <w:sz w:val="52"/>
    </w:rPr>
  </w:style>
  <w:style w:type="table" w:customStyle="1" w:styleId="HostTable-Borderless">
    <w:name w:val="Host Table - Borderless"/>
    <w:basedOn w:val="TableNormal"/>
    <w:rsid w:val="00B84935"/>
    <w:tblPr>
      <w:tblCellMar>
        <w:left w:w="0" w:type="dxa"/>
        <w:right w:w="0" w:type="dxa"/>
      </w:tblCellMar>
    </w:tblPr>
  </w:style>
  <w:style w:type="paragraph" w:customStyle="1" w:styleId="DateandRecipient">
    <w:name w:val="Date and Recipient"/>
    <w:basedOn w:val="Normal"/>
    <w:rsid w:val="00B84935"/>
    <w:pPr>
      <w:spacing w:before="600"/>
    </w:pPr>
  </w:style>
  <w:style w:type="paragraph" w:styleId="BodyText">
    <w:name w:val="Body Text"/>
    <w:basedOn w:val="Normal"/>
    <w:link w:val="BodyTextChar"/>
    <w:rsid w:val="00B84935"/>
    <w:pPr>
      <w:spacing w:before="200"/>
    </w:pPr>
    <w:rPr>
      <w:szCs w:val="20"/>
    </w:rPr>
  </w:style>
  <w:style w:type="character" w:customStyle="1" w:styleId="BodyTextChar">
    <w:name w:val="Body Text Char"/>
    <w:basedOn w:val="DefaultParagraphFont"/>
    <w:link w:val="BodyText"/>
    <w:rsid w:val="00B84935"/>
    <w:rPr>
      <w:color w:val="404040" w:themeColor="text1" w:themeTint="BF"/>
      <w:sz w:val="20"/>
      <w:szCs w:val="20"/>
    </w:rPr>
  </w:style>
  <w:style w:type="paragraph" w:styleId="Signature">
    <w:name w:val="Signature"/>
    <w:basedOn w:val="Normal"/>
    <w:link w:val="SignatureChar"/>
    <w:rsid w:val="00B84935"/>
    <w:pPr>
      <w:spacing w:before="720"/>
    </w:pPr>
  </w:style>
  <w:style w:type="character" w:customStyle="1" w:styleId="SignatureChar">
    <w:name w:val="Signature Char"/>
    <w:basedOn w:val="DefaultParagraphFont"/>
    <w:link w:val="Signature"/>
    <w:rsid w:val="00B84935"/>
    <w:rPr>
      <w:color w:val="404040" w:themeColor="text1" w:themeTint="BF"/>
      <w:sz w:val="20"/>
    </w:rPr>
  </w:style>
  <w:style w:type="paragraph" w:styleId="BalloonText">
    <w:name w:val="Balloon Text"/>
    <w:basedOn w:val="Normal"/>
    <w:link w:val="BalloonTextChar"/>
    <w:semiHidden/>
    <w:unhideWhenUsed/>
    <w:rsid w:val="00B84935"/>
    <w:rPr>
      <w:rFonts w:ascii="Tahoma" w:hAnsi="Tahoma" w:cs="Tahoma"/>
      <w:sz w:val="16"/>
      <w:szCs w:val="16"/>
    </w:rPr>
  </w:style>
  <w:style w:type="character" w:customStyle="1" w:styleId="BalloonTextChar">
    <w:name w:val="Balloon Text Char"/>
    <w:basedOn w:val="DefaultParagraphFont"/>
    <w:link w:val="BalloonText"/>
    <w:semiHidden/>
    <w:rsid w:val="00B84935"/>
    <w:rPr>
      <w:rFonts w:ascii="Tahoma" w:hAnsi="Tahoma" w:cs="Tahoma"/>
      <w:color w:val="404040" w:themeColor="text1" w:themeTint="BF"/>
      <w:sz w:val="16"/>
      <w:szCs w:val="16"/>
    </w:rPr>
  </w:style>
  <w:style w:type="paragraph" w:styleId="Bibliography">
    <w:name w:val="Bibliography"/>
    <w:basedOn w:val="Normal"/>
    <w:next w:val="Normal"/>
    <w:semiHidden/>
    <w:unhideWhenUsed/>
    <w:rsid w:val="00B84935"/>
  </w:style>
  <w:style w:type="paragraph" w:styleId="BlockText">
    <w:name w:val="Block Text"/>
    <w:basedOn w:val="Normal"/>
    <w:semiHidden/>
    <w:unhideWhenUsed/>
    <w:rsid w:val="00B84935"/>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BodyText2">
    <w:name w:val="Body Text 2"/>
    <w:basedOn w:val="Normal"/>
    <w:link w:val="BodyText2Char"/>
    <w:semiHidden/>
    <w:unhideWhenUsed/>
    <w:rsid w:val="00B84935"/>
    <w:pPr>
      <w:spacing w:after="120"/>
      <w:ind w:left="360"/>
    </w:pPr>
  </w:style>
  <w:style w:type="paragraph" w:styleId="BodyText3">
    <w:name w:val="Body Text 3"/>
    <w:basedOn w:val="Normal"/>
    <w:link w:val="BodyText3Char"/>
    <w:semiHidden/>
    <w:unhideWhenUsed/>
    <w:rsid w:val="00B84935"/>
    <w:pPr>
      <w:spacing w:after="120"/>
    </w:pPr>
    <w:rPr>
      <w:sz w:val="16"/>
      <w:szCs w:val="16"/>
    </w:rPr>
  </w:style>
  <w:style w:type="character" w:customStyle="1" w:styleId="BodyText3Char">
    <w:name w:val="Body Text 3 Char"/>
    <w:basedOn w:val="DefaultParagraphFont"/>
    <w:link w:val="BodyText3"/>
    <w:semiHidden/>
    <w:rsid w:val="00B84935"/>
    <w:rPr>
      <w:color w:val="404040" w:themeColor="text1" w:themeTint="BF"/>
      <w:sz w:val="16"/>
      <w:szCs w:val="16"/>
    </w:rPr>
  </w:style>
  <w:style w:type="paragraph" w:styleId="BodyTextFirstIndent">
    <w:name w:val="Body Text First Indent"/>
    <w:basedOn w:val="BodyText"/>
    <w:link w:val="BodyTextFirstIndentChar"/>
    <w:semiHidden/>
    <w:unhideWhenUsed/>
    <w:rsid w:val="00B84935"/>
    <w:pPr>
      <w:spacing w:before="0"/>
      <w:ind w:firstLine="360"/>
    </w:pPr>
    <w:rPr>
      <w:szCs w:val="22"/>
    </w:rPr>
  </w:style>
  <w:style w:type="character" w:customStyle="1" w:styleId="BodyTextFirstIndentChar">
    <w:name w:val="Body Text First Indent Char"/>
    <w:basedOn w:val="BodyTextChar"/>
    <w:link w:val="BodyTextFirstIndent"/>
    <w:semiHidden/>
    <w:rsid w:val="00B84935"/>
    <w:rPr>
      <w:color w:val="404040" w:themeColor="text1" w:themeTint="BF"/>
      <w:sz w:val="20"/>
      <w:szCs w:val="20"/>
    </w:rPr>
  </w:style>
  <w:style w:type="character" w:customStyle="1" w:styleId="BodyText2Char">
    <w:name w:val="Body Text 2 Char"/>
    <w:basedOn w:val="DefaultParagraphFont"/>
    <w:link w:val="BodyText2"/>
    <w:semiHidden/>
    <w:rsid w:val="00B84935"/>
    <w:rPr>
      <w:color w:val="404040" w:themeColor="text1" w:themeTint="BF"/>
      <w:sz w:val="20"/>
    </w:rPr>
  </w:style>
  <w:style w:type="paragraph" w:styleId="BodyTextFirstIndent2">
    <w:name w:val="Body Text First Indent 2"/>
    <w:basedOn w:val="BodyText2"/>
    <w:link w:val="BodyTextFirstIndent2Char"/>
    <w:semiHidden/>
    <w:unhideWhenUsed/>
    <w:rsid w:val="00B84935"/>
    <w:pPr>
      <w:spacing w:after="0"/>
      <w:ind w:firstLine="360"/>
    </w:pPr>
  </w:style>
  <w:style w:type="character" w:customStyle="1" w:styleId="BodyTextFirstIndent2Char">
    <w:name w:val="Body Text First Indent 2 Char"/>
    <w:basedOn w:val="BodyText2Char"/>
    <w:link w:val="BodyTextFirstIndent2"/>
    <w:semiHidden/>
    <w:rsid w:val="00B84935"/>
    <w:rPr>
      <w:color w:val="404040" w:themeColor="text1" w:themeTint="BF"/>
      <w:sz w:val="20"/>
    </w:rPr>
  </w:style>
  <w:style w:type="paragraph" w:styleId="BodyTextIndent2">
    <w:name w:val="Body Text Indent 2"/>
    <w:basedOn w:val="Normal"/>
    <w:link w:val="BodyTextIndent2Char"/>
    <w:semiHidden/>
    <w:unhideWhenUsed/>
    <w:rsid w:val="00B84935"/>
    <w:pPr>
      <w:spacing w:after="120" w:line="480" w:lineRule="auto"/>
      <w:ind w:left="360"/>
    </w:pPr>
  </w:style>
  <w:style w:type="character" w:customStyle="1" w:styleId="BodyTextIndent2Char">
    <w:name w:val="Body Text Indent 2 Char"/>
    <w:basedOn w:val="DefaultParagraphFont"/>
    <w:link w:val="BodyTextIndent2"/>
    <w:semiHidden/>
    <w:rsid w:val="00B84935"/>
    <w:rPr>
      <w:color w:val="404040" w:themeColor="text1" w:themeTint="BF"/>
      <w:sz w:val="20"/>
    </w:rPr>
  </w:style>
  <w:style w:type="paragraph" w:styleId="BodyTextIndent3">
    <w:name w:val="Body Text Indent 3"/>
    <w:basedOn w:val="Normal"/>
    <w:link w:val="BodyTextIndent3Char"/>
    <w:semiHidden/>
    <w:unhideWhenUsed/>
    <w:rsid w:val="00B84935"/>
    <w:pPr>
      <w:spacing w:after="120"/>
      <w:ind w:left="360"/>
    </w:pPr>
    <w:rPr>
      <w:sz w:val="16"/>
      <w:szCs w:val="16"/>
    </w:rPr>
  </w:style>
  <w:style w:type="character" w:customStyle="1" w:styleId="BodyTextIndent3Char">
    <w:name w:val="Body Text Indent 3 Char"/>
    <w:basedOn w:val="DefaultParagraphFont"/>
    <w:link w:val="BodyTextIndent3"/>
    <w:semiHidden/>
    <w:rsid w:val="00B84935"/>
    <w:rPr>
      <w:color w:val="404040" w:themeColor="text1" w:themeTint="BF"/>
      <w:sz w:val="16"/>
      <w:szCs w:val="16"/>
    </w:rPr>
  </w:style>
  <w:style w:type="paragraph" w:styleId="Caption">
    <w:name w:val="caption"/>
    <w:basedOn w:val="Normal"/>
    <w:next w:val="Normal"/>
    <w:semiHidden/>
    <w:unhideWhenUsed/>
    <w:qFormat/>
    <w:rsid w:val="00B84935"/>
    <w:pPr>
      <w:spacing w:after="200"/>
    </w:pPr>
    <w:rPr>
      <w:b/>
      <w:bCs/>
      <w:color w:val="990000" w:themeColor="accent1"/>
      <w:sz w:val="18"/>
      <w:szCs w:val="18"/>
    </w:rPr>
  </w:style>
  <w:style w:type="paragraph" w:styleId="Closing">
    <w:name w:val="Closing"/>
    <w:basedOn w:val="Normal"/>
    <w:link w:val="ClosingChar"/>
    <w:unhideWhenUsed/>
    <w:rsid w:val="00C35126"/>
    <w:pPr>
      <w:spacing w:before="200"/>
    </w:pPr>
  </w:style>
  <w:style w:type="character" w:customStyle="1" w:styleId="ClosingChar">
    <w:name w:val="Closing Char"/>
    <w:basedOn w:val="DefaultParagraphFont"/>
    <w:link w:val="Closing"/>
    <w:rsid w:val="00C35126"/>
    <w:rPr>
      <w:color w:val="404040" w:themeColor="text1" w:themeTint="BF"/>
      <w:sz w:val="20"/>
    </w:rPr>
  </w:style>
  <w:style w:type="paragraph" w:styleId="CommentText">
    <w:name w:val="annotation text"/>
    <w:basedOn w:val="Normal"/>
    <w:link w:val="CommentTextChar"/>
    <w:semiHidden/>
    <w:unhideWhenUsed/>
    <w:rsid w:val="00B84935"/>
    <w:rPr>
      <w:szCs w:val="20"/>
    </w:rPr>
  </w:style>
  <w:style w:type="character" w:customStyle="1" w:styleId="CommentTextChar">
    <w:name w:val="Comment Text Char"/>
    <w:basedOn w:val="DefaultParagraphFont"/>
    <w:link w:val="CommentText"/>
    <w:semiHidden/>
    <w:rsid w:val="00B84935"/>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B84935"/>
    <w:rPr>
      <w:b/>
      <w:bCs/>
    </w:rPr>
  </w:style>
  <w:style w:type="character" w:customStyle="1" w:styleId="CommentSubjectChar">
    <w:name w:val="Comment Subject Char"/>
    <w:basedOn w:val="CommentTextChar"/>
    <w:link w:val="CommentSubject"/>
    <w:semiHidden/>
    <w:rsid w:val="00B84935"/>
    <w:rPr>
      <w:b/>
      <w:bCs/>
      <w:color w:val="404040" w:themeColor="text1" w:themeTint="BF"/>
      <w:sz w:val="20"/>
      <w:szCs w:val="20"/>
    </w:rPr>
  </w:style>
  <w:style w:type="paragraph" w:styleId="Date">
    <w:name w:val="Date"/>
    <w:basedOn w:val="Normal"/>
    <w:next w:val="Normal"/>
    <w:link w:val="DateChar"/>
    <w:semiHidden/>
    <w:unhideWhenUsed/>
    <w:rsid w:val="00B84935"/>
  </w:style>
  <w:style w:type="character" w:customStyle="1" w:styleId="DateChar">
    <w:name w:val="Date Char"/>
    <w:basedOn w:val="DefaultParagraphFont"/>
    <w:link w:val="Date"/>
    <w:semiHidden/>
    <w:rsid w:val="00B84935"/>
    <w:rPr>
      <w:color w:val="404040" w:themeColor="text1" w:themeTint="BF"/>
      <w:sz w:val="20"/>
    </w:rPr>
  </w:style>
  <w:style w:type="paragraph" w:styleId="DocumentMap">
    <w:name w:val="Document Map"/>
    <w:basedOn w:val="Normal"/>
    <w:link w:val="DocumentMapChar"/>
    <w:semiHidden/>
    <w:unhideWhenUsed/>
    <w:rsid w:val="00B84935"/>
    <w:rPr>
      <w:rFonts w:ascii="Tahoma" w:hAnsi="Tahoma" w:cs="Tahoma"/>
      <w:sz w:val="16"/>
      <w:szCs w:val="16"/>
    </w:rPr>
  </w:style>
  <w:style w:type="character" w:customStyle="1" w:styleId="DocumentMapChar">
    <w:name w:val="Document Map Char"/>
    <w:basedOn w:val="DefaultParagraphFont"/>
    <w:link w:val="DocumentMap"/>
    <w:semiHidden/>
    <w:rsid w:val="00B84935"/>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B84935"/>
  </w:style>
  <w:style w:type="character" w:customStyle="1" w:styleId="EmailSignatureChar">
    <w:name w:val="Email Signature Char"/>
    <w:basedOn w:val="DefaultParagraphFont"/>
    <w:link w:val="EmailSignature"/>
    <w:semiHidden/>
    <w:rsid w:val="00B84935"/>
    <w:rPr>
      <w:color w:val="404040" w:themeColor="text1" w:themeTint="BF"/>
      <w:sz w:val="20"/>
    </w:rPr>
  </w:style>
  <w:style w:type="paragraph" w:styleId="EndnoteText">
    <w:name w:val="endnote text"/>
    <w:basedOn w:val="Normal"/>
    <w:link w:val="EndnoteTextChar"/>
    <w:semiHidden/>
    <w:unhideWhenUsed/>
    <w:rsid w:val="00B84935"/>
    <w:rPr>
      <w:szCs w:val="20"/>
    </w:rPr>
  </w:style>
  <w:style w:type="character" w:customStyle="1" w:styleId="EndnoteTextChar">
    <w:name w:val="Endnote Text Char"/>
    <w:basedOn w:val="DefaultParagraphFont"/>
    <w:link w:val="EndnoteText"/>
    <w:semiHidden/>
    <w:rsid w:val="00B84935"/>
    <w:rPr>
      <w:color w:val="404040" w:themeColor="text1" w:themeTint="BF"/>
      <w:sz w:val="20"/>
      <w:szCs w:val="20"/>
    </w:rPr>
  </w:style>
  <w:style w:type="paragraph" w:styleId="EnvelopeAddress">
    <w:name w:val="envelope address"/>
    <w:basedOn w:val="Normal"/>
    <w:semiHidden/>
    <w:unhideWhenUsed/>
    <w:rsid w:val="00B8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84935"/>
    <w:rPr>
      <w:rFonts w:asciiTheme="majorHAnsi" w:eastAsiaTheme="majorEastAsia" w:hAnsiTheme="majorHAnsi" w:cstheme="majorBidi"/>
      <w:szCs w:val="20"/>
    </w:rPr>
  </w:style>
  <w:style w:type="paragraph" w:styleId="FootnoteText">
    <w:name w:val="footnote text"/>
    <w:basedOn w:val="Normal"/>
    <w:link w:val="FootnoteTextChar"/>
    <w:unhideWhenUsed/>
    <w:rsid w:val="00B84935"/>
    <w:rPr>
      <w:szCs w:val="20"/>
    </w:rPr>
  </w:style>
  <w:style w:type="character" w:customStyle="1" w:styleId="FootnoteTextChar">
    <w:name w:val="Footnote Text Char"/>
    <w:basedOn w:val="DefaultParagraphFont"/>
    <w:link w:val="FootnoteText"/>
    <w:rsid w:val="00B84935"/>
    <w:rPr>
      <w:color w:val="404040" w:themeColor="text1" w:themeTint="BF"/>
      <w:sz w:val="20"/>
      <w:szCs w:val="20"/>
    </w:rPr>
  </w:style>
  <w:style w:type="character" w:customStyle="1" w:styleId="Heading1Char">
    <w:name w:val="Heading 1 Char"/>
    <w:basedOn w:val="DefaultParagraphFont"/>
    <w:link w:val="Heading1"/>
    <w:rsid w:val="00B84935"/>
    <w:rPr>
      <w:rFonts w:asciiTheme="majorHAnsi" w:eastAsiaTheme="majorEastAsia" w:hAnsiTheme="majorHAnsi" w:cstheme="majorBidi"/>
      <w:b/>
      <w:bCs/>
      <w:color w:val="720000" w:themeColor="accent1" w:themeShade="BF"/>
      <w:sz w:val="28"/>
      <w:szCs w:val="28"/>
    </w:rPr>
  </w:style>
  <w:style w:type="character" w:customStyle="1" w:styleId="Heading2Char">
    <w:name w:val="Heading 2 Char"/>
    <w:basedOn w:val="DefaultParagraphFont"/>
    <w:link w:val="Heading2"/>
    <w:semiHidden/>
    <w:rsid w:val="00B84935"/>
    <w:rPr>
      <w:rFonts w:asciiTheme="majorHAnsi" w:eastAsiaTheme="majorEastAsia" w:hAnsiTheme="majorHAnsi" w:cstheme="majorBidi"/>
      <w:b/>
      <w:bCs/>
      <w:color w:val="990000" w:themeColor="accent1"/>
      <w:sz w:val="26"/>
      <w:szCs w:val="26"/>
    </w:rPr>
  </w:style>
  <w:style w:type="character" w:customStyle="1" w:styleId="Heading3Char">
    <w:name w:val="Heading 3 Char"/>
    <w:basedOn w:val="DefaultParagraphFont"/>
    <w:link w:val="Heading3"/>
    <w:semiHidden/>
    <w:rsid w:val="00B84935"/>
    <w:rPr>
      <w:rFonts w:asciiTheme="majorHAnsi" w:eastAsiaTheme="majorEastAsia" w:hAnsiTheme="majorHAnsi" w:cstheme="majorBidi"/>
      <w:b/>
      <w:bCs/>
      <w:color w:val="990000" w:themeColor="accent1"/>
      <w:sz w:val="20"/>
    </w:rPr>
  </w:style>
  <w:style w:type="character" w:customStyle="1" w:styleId="Heading4Char">
    <w:name w:val="Heading 4 Char"/>
    <w:basedOn w:val="DefaultParagraphFont"/>
    <w:link w:val="Heading4"/>
    <w:semiHidden/>
    <w:rsid w:val="00B84935"/>
    <w:rPr>
      <w:rFonts w:asciiTheme="majorHAnsi" w:eastAsiaTheme="majorEastAsia" w:hAnsiTheme="majorHAnsi" w:cstheme="majorBidi"/>
      <w:b/>
      <w:bCs/>
      <w:i/>
      <w:iCs/>
      <w:color w:val="990000" w:themeColor="accent1"/>
      <w:sz w:val="20"/>
    </w:rPr>
  </w:style>
  <w:style w:type="character" w:customStyle="1" w:styleId="Heading5Char">
    <w:name w:val="Heading 5 Char"/>
    <w:basedOn w:val="DefaultParagraphFont"/>
    <w:link w:val="Heading5"/>
    <w:semiHidden/>
    <w:rsid w:val="00B84935"/>
    <w:rPr>
      <w:rFonts w:asciiTheme="majorHAnsi" w:eastAsiaTheme="majorEastAsia" w:hAnsiTheme="majorHAnsi" w:cstheme="majorBidi"/>
      <w:color w:val="4C0000" w:themeColor="accent1" w:themeShade="7F"/>
      <w:sz w:val="20"/>
    </w:rPr>
  </w:style>
  <w:style w:type="character" w:customStyle="1" w:styleId="Heading6Char">
    <w:name w:val="Heading 6 Char"/>
    <w:basedOn w:val="DefaultParagraphFont"/>
    <w:link w:val="Heading6"/>
    <w:semiHidden/>
    <w:rsid w:val="00B84935"/>
    <w:rPr>
      <w:rFonts w:asciiTheme="majorHAnsi" w:eastAsiaTheme="majorEastAsia" w:hAnsiTheme="majorHAnsi" w:cstheme="majorBidi"/>
      <w:i/>
      <w:iCs/>
      <w:color w:val="4C0000" w:themeColor="accent1" w:themeShade="7F"/>
      <w:sz w:val="20"/>
    </w:rPr>
  </w:style>
  <w:style w:type="character" w:customStyle="1" w:styleId="Heading7Char">
    <w:name w:val="Heading 7 Char"/>
    <w:basedOn w:val="DefaultParagraphFont"/>
    <w:link w:val="Heading7"/>
    <w:semiHidden/>
    <w:rsid w:val="00B8493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B849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B849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B84935"/>
    <w:rPr>
      <w:i/>
      <w:iCs/>
    </w:rPr>
  </w:style>
  <w:style w:type="character" w:customStyle="1" w:styleId="HTMLAddressChar">
    <w:name w:val="HTML Address Char"/>
    <w:basedOn w:val="DefaultParagraphFont"/>
    <w:link w:val="HTMLAddress"/>
    <w:semiHidden/>
    <w:rsid w:val="00B84935"/>
    <w:rPr>
      <w:i/>
      <w:iCs/>
      <w:color w:val="404040" w:themeColor="text1" w:themeTint="BF"/>
      <w:sz w:val="20"/>
    </w:rPr>
  </w:style>
  <w:style w:type="paragraph" w:styleId="HTMLPreformatted">
    <w:name w:val="HTML Preformatted"/>
    <w:basedOn w:val="Normal"/>
    <w:link w:val="HTMLPreformattedChar"/>
    <w:semiHidden/>
    <w:unhideWhenUsed/>
    <w:rsid w:val="00B84935"/>
    <w:rPr>
      <w:rFonts w:ascii="Consolas" w:hAnsi="Consolas"/>
      <w:szCs w:val="20"/>
    </w:rPr>
  </w:style>
  <w:style w:type="character" w:customStyle="1" w:styleId="HTMLPreformattedChar">
    <w:name w:val="HTML Preformatted Char"/>
    <w:basedOn w:val="DefaultParagraphFont"/>
    <w:link w:val="HTMLPreformatted"/>
    <w:semiHidden/>
    <w:rsid w:val="00B84935"/>
    <w:rPr>
      <w:rFonts w:ascii="Consolas" w:hAnsi="Consolas"/>
      <w:color w:val="404040" w:themeColor="text1" w:themeTint="BF"/>
      <w:sz w:val="20"/>
      <w:szCs w:val="20"/>
    </w:rPr>
  </w:style>
  <w:style w:type="paragraph" w:styleId="Index1">
    <w:name w:val="index 1"/>
    <w:basedOn w:val="Normal"/>
    <w:next w:val="Normal"/>
    <w:autoRedefine/>
    <w:semiHidden/>
    <w:unhideWhenUsed/>
    <w:rsid w:val="00B84935"/>
    <w:pPr>
      <w:ind w:left="200" w:hanging="200"/>
    </w:pPr>
  </w:style>
  <w:style w:type="paragraph" w:styleId="Index2">
    <w:name w:val="index 2"/>
    <w:basedOn w:val="Normal"/>
    <w:next w:val="Normal"/>
    <w:autoRedefine/>
    <w:semiHidden/>
    <w:unhideWhenUsed/>
    <w:rsid w:val="00B84935"/>
    <w:pPr>
      <w:ind w:left="400" w:hanging="200"/>
    </w:pPr>
  </w:style>
  <w:style w:type="paragraph" w:styleId="Index3">
    <w:name w:val="index 3"/>
    <w:basedOn w:val="Normal"/>
    <w:next w:val="Normal"/>
    <w:autoRedefine/>
    <w:semiHidden/>
    <w:unhideWhenUsed/>
    <w:rsid w:val="00B84935"/>
    <w:pPr>
      <w:ind w:left="600" w:hanging="200"/>
    </w:pPr>
  </w:style>
  <w:style w:type="paragraph" w:styleId="Index4">
    <w:name w:val="index 4"/>
    <w:basedOn w:val="Normal"/>
    <w:next w:val="Normal"/>
    <w:autoRedefine/>
    <w:semiHidden/>
    <w:unhideWhenUsed/>
    <w:rsid w:val="00B84935"/>
    <w:pPr>
      <w:ind w:left="800" w:hanging="200"/>
    </w:pPr>
  </w:style>
  <w:style w:type="paragraph" w:styleId="Index5">
    <w:name w:val="index 5"/>
    <w:basedOn w:val="Normal"/>
    <w:next w:val="Normal"/>
    <w:autoRedefine/>
    <w:semiHidden/>
    <w:unhideWhenUsed/>
    <w:rsid w:val="00B84935"/>
    <w:pPr>
      <w:ind w:left="1000" w:hanging="200"/>
    </w:pPr>
  </w:style>
  <w:style w:type="paragraph" w:styleId="Index6">
    <w:name w:val="index 6"/>
    <w:basedOn w:val="Normal"/>
    <w:next w:val="Normal"/>
    <w:autoRedefine/>
    <w:semiHidden/>
    <w:unhideWhenUsed/>
    <w:rsid w:val="00B84935"/>
    <w:pPr>
      <w:ind w:left="1200" w:hanging="200"/>
    </w:pPr>
  </w:style>
  <w:style w:type="paragraph" w:styleId="Index7">
    <w:name w:val="index 7"/>
    <w:basedOn w:val="Normal"/>
    <w:next w:val="Normal"/>
    <w:autoRedefine/>
    <w:semiHidden/>
    <w:unhideWhenUsed/>
    <w:rsid w:val="00B84935"/>
    <w:pPr>
      <w:ind w:left="1400" w:hanging="200"/>
    </w:pPr>
  </w:style>
  <w:style w:type="paragraph" w:styleId="Index8">
    <w:name w:val="index 8"/>
    <w:basedOn w:val="Normal"/>
    <w:next w:val="Normal"/>
    <w:autoRedefine/>
    <w:semiHidden/>
    <w:unhideWhenUsed/>
    <w:rsid w:val="00B84935"/>
    <w:pPr>
      <w:ind w:left="1600" w:hanging="200"/>
    </w:pPr>
  </w:style>
  <w:style w:type="paragraph" w:styleId="Index9">
    <w:name w:val="index 9"/>
    <w:basedOn w:val="Normal"/>
    <w:next w:val="Normal"/>
    <w:autoRedefine/>
    <w:semiHidden/>
    <w:unhideWhenUsed/>
    <w:rsid w:val="00B84935"/>
    <w:pPr>
      <w:ind w:left="1800" w:hanging="200"/>
    </w:pPr>
  </w:style>
  <w:style w:type="paragraph" w:styleId="IndexHeading">
    <w:name w:val="index heading"/>
    <w:basedOn w:val="Normal"/>
    <w:next w:val="Index1"/>
    <w:semiHidden/>
    <w:unhideWhenUsed/>
    <w:rsid w:val="00B84935"/>
    <w:rPr>
      <w:rFonts w:asciiTheme="majorHAnsi" w:eastAsiaTheme="majorEastAsia" w:hAnsiTheme="majorHAnsi" w:cstheme="majorBidi"/>
      <w:b/>
      <w:bCs/>
    </w:rPr>
  </w:style>
  <w:style w:type="paragraph" w:styleId="IntenseQuote">
    <w:name w:val="Intense Quote"/>
    <w:basedOn w:val="Normal"/>
    <w:next w:val="Normal"/>
    <w:link w:val="IntenseQuoteChar"/>
    <w:qFormat/>
    <w:rsid w:val="00B84935"/>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rsid w:val="00B84935"/>
    <w:rPr>
      <w:b/>
      <w:bCs/>
      <w:i/>
      <w:iCs/>
      <w:color w:val="990000" w:themeColor="accent1"/>
      <w:sz w:val="20"/>
    </w:rPr>
  </w:style>
  <w:style w:type="paragraph" w:styleId="List">
    <w:name w:val="List"/>
    <w:basedOn w:val="Normal"/>
    <w:semiHidden/>
    <w:unhideWhenUsed/>
    <w:rsid w:val="00B84935"/>
    <w:pPr>
      <w:ind w:left="360" w:hanging="360"/>
      <w:contextualSpacing/>
    </w:pPr>
  </w:style>
  <w:style w:type="paragraph" w:styleId="List2">
    <w:name w:val="List 2"/>
    <w:basedOn w:val="Normal"/>
    <w:semiHidden/>
    <w:unhideWhenUsed/>
    <w:rsid w:val="00B84935"/>
    <w:pPr>
      <w:ind w:left="720" w:hanging="360"/>
      <w:contextualSpacing/>
    </w:pPr>
  </w:style>
  <w:style w:type="paragraph" w:styleId="List3">
    <w:name w:val="List 3"/>
    <w:basedOn w:val="Normal"/>
    <w:semiHidden/>
    <w:unhideWhenUsed/>
    <w:rsid w:val="00B84935"/>
    <w:pPr>
      <w:ind w:left="1080" w:hanging="360"/>
      <w:contextualSpacing/>
    </w:pPr>
  </w:style>
  <w:style w:type="paragraph" w:styleId="List4">
    <w:name w:val="List 4"/>
    <w:basedOn w:val="Normal"/>
    <w:semiHidden/>
    <w:unhideWhenUsed/>
    <w:rsid w:val="00B84935"/>
    <w:pPr>
      <w:ind w:left="1440" w:hanging="360"/>
      <w:contextualSpacing/>
    </w:pPr>
  </w:style>
  <w:style w:type="paragraph" w:styleId="List5">
    <w:name w:val="List 5"/>
    <w:basedOn w:val="Normal"/>
    <w:semiHidden/>
    <w:unhideWhenUsed/>
    <w:rsid w:val="00B84935"/>
    <w:pPr>
      <w:ind w:left="1800" w:hanging="360"/>
      <w:contextualSpacing/>
    </w:pPr>
  </w:style>
  <w:style w:type="paragraph" w:styleId="ListBullet">
    <w:name w:val="List Bullet"/>
    <w:basedOn w:val="Normal"/>
    <w:semiHidden/>
    <w:unhideWhenUsed/>
    <w:rsid w:val="00B84935"/>
    <w:pPr>
      <w:numPr>
        <w:numId w:val="1"/>
      </w:numPr>
      <w:contextualSpacing/>
    </w:pPr>
  </w:style>
  <w:style w:type="paragraph" w:styleId="ListBullet2">
    <w:name w:val="List Bullet 2"/>
    <w:basedOn w:val="Normal"/>
    <w:semiHidden/>
    <w:unhideWhenUsed/>
    <w:rsid w:val="00B84935"/>
    <w:pPr>
      <w:numPr>
        <w:numId w:val="2"/>
      </w:numPr>
      <w:contextualSpacing/>
    </w:pPr>
  </w:style>
  <w:style w:type="paragraph" w:styleId="ListBullet3">
    <w:name w:val="List Bullet 3"/>
    <w:basedOn w:val="Normal"/>
    <w:semiHidden/>
    <w:unhideWhenUsed/>
    <w:rsid w:val="00B84935"/>
    <w:pPr>
      <w:numPr>
        <w:numId w:val="3"/>
      </w:numPr>
      <w:contextualSpacing/>
    </w:pPr>
  </w:style>
  <w:style w:type="paragraph" w:styleId="ListBullet4">
    <w:name w:val="List Bullet 4"/>
    <w:basedOn w:val="Normal"/>
    <w:semiHidden/>
    <w:unhideWhenUsed/>
    <w:rsid w:val="00B84935"/>
    <w:pPr>
      <w:numPr>
        <w:numId w:val="4"/>
      </w:numPr>
      <w:contextualSpacing/>
    </w:pPr>
  </w:style>
  <w:style w:type="paragraph" w:styleId="ListBullet5">
    <w:name w:val="List Bullet 5"/>
    <w:basedOn w:val="Normal"/>
    <w:semiHidden/>
    <w:unhideWhenUsed/>
    <w:rsid w:val="00B84935"/>
    <w:pPr>
      <w:numPr>
        <w:numId w:val="5"/>
      </w:numPr>
      <w:contextualSpacing/>
    </w:pPr>
  </w:style>
  <w:style w:type="paragraph" w:styleId="ListContinue">
    <w:name w:val="List Continue"/>
    <w:basedOn w:val="Normal"/>
    <w:semiHidden/>
    <w:unhideWhenUsed/>
    <w:rsid w:val="00B84935"/>
    <w:pPr>
      <w:spacing w:after="120"/>
      <w:ind w:left="360"/>
      <w:contextualSpacing/>
    </w:pPr>
  </w:style>
  <w:style w:type="paragraph" w:styleId="ListContinue2">
    <w:name w:val="List Continue 2"/>
    <w:basedOn w:val="Normal"/>
    <w:semiHidden/>
    <w:unhideWhenUsed/>
    <w:rsid w:val="00B84935"/>
    <w:pPr>
      <w:spacing w:after="120"/>
      <w:ind w:left="720"/>
      <w:contextualSpacing/>
    </w:pPr>
  </w:style>
  <w:style w:type="paragraph" w:styleId="ListContinue3">
    <w:name w:val="List Continue 3"/>
    <w:basedOn w:val="Normal"/>
    <w:semiHidden/>
    <w:unhideWhenUsed/>
    <w:rsid w:val="00B84935"/>
    <w:pPr>
      <w:spacing w:after="120"/>
      <w:ind w:left="1080"/>
      <w:contextualSpacing/>
    </w:pPr>
  </w:style>
  <w:style w:type="paragraph" w:styleId="ListContinue4">
    <w:name w:val="List Continue 4"/>
    <w:basedOn w:val="Normal"/>
    <w:semiHidden/>
    <w:unhideWhenUsed/>
    <w:rsid w:val="00B84935"/>
    <w:pPr>
      <w:spacing w:after="120"/>
      <w:ind w:left="1440"/>
      <w:contextualSpacing/>
    </w:pPr>
  </w:style>
  <w:style w:type="paragraph" w:styleId="ListContinue5">
    <w:name w:val="List Continue 5"/>
    <w:basedOn w:val="Normal"/>
    <w:semiHidden/>
    <w:unhideWhenUsed/>
    <w:rsid w:val="00B84935"/>
    <w:pPr>
      <w:spacing w:after="120"/>
      <w:ind w:left="1800"/>
      <w:contextualSpacing/>
    </w:pPr>
  </w:style>
  <w:style w:type="paragraph" w:styleId="ListNumber">
    <w:name w:val="List Number"/>
    <w:basedOn w:val="Normal"/>
    <w:semiHidden/>
    <w:unhideWhenUsed/>
    <w:rsid w:val="00B84935"/>
    <w:pPr>
      <w:numPr>
        <w:numId w:val="6"/>
      </w:numPr>
      <w:contextualSpacing/>
    </w:pPr>
  </w:style>
  <w:style w:type="paragraph" w:styleId="ListNumber2">
    <w:name w:val="List Number 2"/>
    <w:basedOn w:val="Normal"/>
    <w:semiHidden/>
    <w:unhideWhenUsed/>
    <w:rsid w:val="00B84935"/>
    <w:pPr>
      <w:numPr>
        <w:numId w:val="7"/>
      </w:numPr>
      <w:contextualSpacing/>
    </w:pPr>
  </w:style>
  <w:style w:type="paragraph" w:styleId="ListNumber3">
    <w:name w:val="List Number 3"/>
    <w:basedOn w:val="Normal"/>
    <w:semiHidden/>
    <w:unhideWhenUsed/>
    <w:rsid w:val="00B84935"/>
    <w:pPr>
      <w:numPr>
        <w:numId w:val="8"/>
      </w:numPr>
      <w:contextualSpacing/>
    </w:pPr>
  </w:style>
  <w:style w:type="paragraph" w:styleId="ListNumber4">
    <w:name w:val="List Number 4"/>
    <w:basedOn w:val="Normal"/>
    <w:semiHidden/>
    <w:unhideWhenUsed/>
    <w:rsid w:val="00B84935"/>
    <w:pPr>
      <w:numPr>
        <w:numId w:val="9"/>
      </w:numPr>
      <w:contextualSpacing/>
    </w:pPr>
  </w:style>
  <w:style w:type="paragraph" w:styleId="ListNumber5">
    <w:name w:val="List Number 5"/>
    <w:basedOn w:val="Normal"/>
    <w:semiHidden/>
    <w:unhideWhenUsed/>
    <w:rsid w:val="00B84935"/>
    <w:pPr>
      <w:numPr>
        <w:numId w:val="10"/>
      </w:numPr>
      <w:contextualSpacing/>
    </w:pPr>
  </w:style>
  <w:style w:type="paragraph" w:styleId="ListParagraph">
    <w:name w:val="List Paragraph"/>
    <w:basedOn w:val="Normal"/>
    <w:qFormat/>
    <w:rsid w:val="00B84935"/>
    <w:pPr>
      <w:ind w:left="720"/>
      <w:contextualSpacing/>
    </w:pPr>
  </w:style>
  <w:style w:type="paragraph" w:styleId="MacroText">
    <w:name w:val="macro"/>
    <w:link w:val="MacroTextChar"/>
    <w:semiHidden/>
    <w:unhideWhenUsed/>
    <w:rsid w:val="00B8493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B84935"/>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B8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84935"/>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B84935"/>
    <w:rPr>
      <w:color w:val="404040" w:themeColor="text1" w:themeTint="BF"/>
      <w:sz w:val="20"/>
    </w:rPr>
  </w:style>
  <w:style w:type="paragraph" w:styleId="NormalWeb">
    <w:name w:val="Normal (Web)"/>
    <w:basedOn w:val="Normal"/>
    <w:semiHidden/>
    <w:unhideWhenUsed/>
    <w:rsid w:val="00B84935"/>
    <w:rPr>
      <w:rFonts w:ascii="Times New Roman" w:hAnsi="Times New Roman" w:cs="Times New Roman"/>
      <w:sz w:val="24"/>
      <w:szCs w:val="24"/>
    </w:rPr>
  </w:style>
  <w:style w:type="paragraph" w:styleId="NormalIndent">
    <w:name w:val="Normal Indent"/>
    <w:basedOn w:val="Normal"/>
    <w:semiHidden/>
    <w:unhideWhenUsed/>
    <w:rsid w:val="00B84935"/>
    <w:pPr>
      <w:ind w:left="720"/>
    </w:pPr>
  </w:style>
  <w:style w:type="paragraph" w:styleId="NoteHeading">
    <w:name w:val="Note Heading"/>
    <w:basedOn w:val="Normal"/>
    <w:next w:val="Normal"/>
    <w:link w:val="NoteHeadingChar"/>
    <w:semiHidden/>
    <w:unhideWhenUsed/>
    <w:rsid w:val="00B84935"/>
  </w:style>
  <w:style w:type="character" w:customStyle="1" w:styleId="NoteHeadingChar">
    <w:name w:val="Note Heading Char"/>
    <w:basedOn w:val="DefaultParagraphFont"/>
    <w:link w:val="NoteHeading"/>
    <w:semiHidden/>
    <w:rsid w:val="00B84935"/>
    <w:rPr>
      <w:color w:val="404040" w:themeColor="text1" w:themeTint="BF"/>
      <w:sz w:val="20"/>
    </w:rPr>
  </w:style>
  <w:style w:type="paragraph" w:styleId="PlainText">
    <w:name w:val="Plain Text"/>
    <w:basedOn w:val="Normal"/>
    <w:link w:val="PlainTextChar"/>
    <w:semiHidden/>
    <w:unhideWhenUsed/>
    <w:rsid w:val="00B84935"/>
    <w:rPr>
      <w:rFonts w:ascii="Consolas" w:hAnsi="Consolas"/>
      <w:sz w:val="21"/>
      <w:szCs w:val="21"/>
    </w:rPr>
  </w:style>
  <w:style w:type="character" w:customStyle="1" w:styleId="PlainTextChar">
    <w:name w:val="Plain Text Char"/>
    <w:basedOn w:val="DefaultParagraphFont"/>
    <w:link w:val="PlainText"/>
    <w:semiHidden/>
    <w:rsid w:val="00B84935"/>
    <w:rPr>
      <w:rFonts w:ascii="Consolas" w:hAnsi="Consolas"/>
      <w:color w:val="404040" w:themeColor="text1" w:themeTint="BF"/>
      <w:sz w:val="21"/>
      <w:szCs w:val="21"/>
    </w:rPr>
  </w:style>
  <w:style w:type="paragraph" w:styleId="Quote">
    <w:name w:val="Quote"/>
    <w:basedOn w:val="Normal"/>
    <w:next w:val="Normal"/>
    <w:link w:val="QuoteChar"/>
    <w:qFormat/>
    <w:rsid w:val="00B84935"/>
    <w:rPr>
      <w:i/>
      <w:iCs/>
      <w:color w:val="000000" w:themeColor="text1"/>
    </w:rPr>
  </w:style>
  <w:style w:type="character" w:customStyle="1" w:styleId="QuoteChar">
    <w:name w:val="Quote Char"/>
    <w:basedOn w:val="DefaultParagraphFont"/>
    <w:link w:val="Quote"/>
    <w:rsid w:val="00B84935"/>
    <w:rPr>
      <w:i/>
      <w:iCs/>
      <w:color w:val="000000" w:themeColor="text1"/>
      <w:sz w:val="20"/>
    </w:rPr>
  </w:style>
  <w:style w:type="paragraph" w:styleId="Salutation">
    <w:name w:val="Salutation"/>
    <w:basedOn w:val="Normal"/>
    <w:next w:val="Normal"/>
    <w:link w:val="SalutationChar"/>
    <w:semiHidden/>
    <w:unhideWhenUsed/>
    <w:rsid w:val="00B84935"/>
  </w:style>
  <w:style w:type="character" w:customStyle="1" w:styleId="SalutationChar">
    <w:name w:val="Salutation Char"/>
    <w:basedOn w:val="DefaultParagraphFont"/>
    <w:link w:val="Salutation"/>
    <w:semiHidden/>
    <w:rsid w:val="00B84935"/>
    <w:rPr>
      <w:color w:val="404040" w:themeColor="text1" w:themeTint="BF"/>
      <w:sz w:val="20"/>
    </w:rPr>
  </w:style>
  <w:style w:type="paragraph" w:styleId="Subtitle">
    <w:name w:val="Subtitle"/>
    <w:basedOn w:val="Normal"/>
    <w:next w:val="Normal"/>
    <w:link w:val="SubtitleChar"/>
    <w:qFormat/>
    <w:rsid w:val="00B84935"/>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ubtitleChar">
    <w:name w:val="Subtitle Char"/>
    <w:basedOn w:val="DefaultParagraphFont"/>
    <w:link w:val="Subtitle"/>
    <w:rsid w:val="00B84935"/>
    <w:rPr>
      <w:rFonts w:asciiTheme="majorHAnsi" w:eastAsiaTheme="majorEastAsia" w:hAnsiTheme="majorHAnsi" w:cstheme="majorBidi"/>
      <w:i/>
      <w:iCs/>
      <w:color w:val="990000" w:themeColor="accent1"/>
      <w:spacing w:val="15"/>
      <w:sz w:val="24"/>
      <w:szCs w:val="24"/>
    </w:rPr>
  </w:style>
  <w:style w:type="paragraph" w:styleId="TableofAuthorities">
    <w:name w:val="table of authorities"/>
    <w:basedOn w:val="Normal"/>
    <w:next w:val="Normal"/>
    <w:semiHidden/>
    <w:unhideWhenUsed/>
    <w:rsid w:val="00B84935"/>
    <w:pPr>
      <w:ind w:left="200" w:hanging="200"/>
    </w:pPr>
  </w:style>
  <w:style w:type="paragraph" w:styleId="TableofFigures">
    <w:name w:val="table of figures"/>
    <w:basedOn w:val="Normal"/>
    <w:next w:val="Normal"/>
    <w:semiHidden/>
    <w:unhideWhenUsed/>
    <w:rsid w:val="00B84935"/>
  </w:style>
  <w:style w:type="paragraph" w:styleId="Title">
    <w:name w:val="Title"/>
    <w:basedOn w:val="Normal"/>
    <w:next w:val="Normal"/>
    <w:link w:val="TitleChar"/>
    <w:qFormat/>
    <w:rsid w:val="00B84935"/>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leChar">
    <w:name w:val="Title Char"/>
    <w:basedOn w:val="DefaultParagraphFont"/>
    <w:link w:val="Title"/>
    <w:rsid w:val="00B84935"/>
    <w:rPr>
      <w:rFonts w:asciiTheme="majorHAnsi" w:eastAsiaTheme="majorEastAsia" w:hAnsiTheme="majorHAnsi" w:cstheme="majorBidi"/>
      <w:color w:val="262626" w:themeColor="text2" w:themeShade="BF"/>
      <w:spacing w:val="5"/>
      <w:kern w:val="28"/>
      <w:sz w:val="52"/>
      <w:szCs w:val="52"/>
    </w:rPr>
  </w:style>
  <w:style w:type="paragraph" w:styleId="TOAHeading">
    <w:name w:val="toa heading"/>
    <w:basedOn w:val="Normal"/>
    <w:next w:val="Normal"/>
    <w:semiHidden/>
    <w:unhideWhenUsed/>
    <w:rsid w:val="00B849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84935"/>
    <w:pPr>
      <w:spacing w:after="100"/>
    </w:pPr>
  </w:style>
  <w:style w:type="paragraph" w:styleId="TOC2">
    <w:name w:val="toc 2"/>
    <w:basedOn w:val="Normal"/>
    <w:next w:val="Normal"/>
    <w:autoRedefine/>
    <w:semiHidden/>
    <w:unhideWhenUsed/>
    <w:rsid w:val="00B84935"/>
    <w:pPr>
      <w:spacing w:after="100"/>
      <w:ind w:left="200"/>
    </w:pPr>
  </w:style>
  <w:style w:type="paragraph" w:styleId="TOC3">
    <w:name w:val="toc 3"/>
    <w:basedOn w:val="Normal"/>
    <w:next w:val="Normal"/>
    <w:autoRedefine/>
    <w:semiHidden/>
    <w:unhideWhenUsed/>
    <w:rsid w:val="00B84935"/>
    <w:pPr>
      <w:spacing w:after="100"/>
      <w:ind w:left="400"/>
    </w:pPr>
  </w:style>
  <w:style w:type="paragraph" w:styleId="TOC4">
    <w:name w:val="toc 4"/>
    <w:basedOn w:val="Normal"/>
    <w:next w:val="Normal"/>
    <w:autoRedefine/>
    <w:semiHidden/>
    <w:unhideWhenUsed/>
    <w:rsid w:val="00B84935"/>
    <w:pPr>
      <w:spacing w:after="100"/>
      <w:ind w:left="600"/>
    </w:pPr>
  </w:style>
  <w:style w:type="paragraph" w:styleId="TOC5">
    <w:name w:val="toc 5"/>
    <w:basedOn w:val="Normal"/>
    <w:next w:val="Normal"/>
    <w:autoRedefine/>
    <w:semiHidden/>
    <w:unhideWhenUsed/>
    <w:rsid w:val="00B84935"/>
    <w:pPr>
      <w:spacing w:after="100"/>
      <w:ind w:left="800"/>
    </w:pPr>
  </w:style>
  <w:style w:type="paragraph" w:styleId="TOC6">
    <w:name w:val="toc 6"/>
    <w:basedOn w:val="Normal"/>
    <w:next w:val="Normal"/>
    <w:autoRedefine/>
    <w:semiHidden/>
    <w:unhideWhenUsed/>
    <w:rsid w:val="00B84935"/>
    <w:pPr>
      <w:spacing w:after="100"/>
      <w:ind w:left="1000"/>
    </w:pPr>
  </w:style>
  <w:style w:type="paragraph" w:styleId="TOC7">
    <w:name w:val="toc 7"/>
    <w:basedOn w:val="Normal"/>
    <w:next w:val="Normal"/>
    <w:autoRedefine/>
    <w:semiHidden/>
    <w:unhideWhenUsed/>
    <w:rsid w:val="00B84935"/>
    <w:pPr>
      <w:spacing w:after="100"/>
      <w:ind w:left="1200"/>
    </w:pPr>
  </w:style>
  <w:style w:type="paragraph" w:styleId="TOC8">
    <w:name w:val="toc 8"/>
    <w:basedOn w:val="Normal"/>
    <w:next w:val="Normal"/>
    <w:autoRedefine/>
    <w:semiHidden/>
    <w:unhideWhenUsed/>
    <w:rsid w:val="00B84935"/>
    <w:pPr>
      <w:spacing w:after="100"/>
      <w:ind w:left="1400"/>
    </w:pPr>
  </w:style>
  <w:style w:type="paragraph" w:styleId="TOC9">
    <w:name w:val="toc 9"/>
    <w:basedOn w:val="Normal"/>
    <w:next w:val="Normal"/>
    <w:autoRedefine/>
    <w:semiHidden/>
    <w:unhideWhenUsed/>
    <w:rsid w:val="00B84935"/>
    <w:pPr>
      <w:spacing w:after="100"/>
      <w:ind w:left="1600"/>
    </w:pPr>
  </w:style>
  <w:style w:type="paragraph" w:styleId="TOCHeading">
    <w:name w:val="TOC Heading"/>
    <w:basedOn w:val="Heading1"/>
    <w:next w:val="Normal"/>
    <w:semiHidden/>
    <w:unhideWhenUsed/>
    <w:qFormat/>
    <w:rsid w:val="00B84935"/>
    <w:pPr>
      <w:outlineLvl w:val="9"/>
    </w:pPr>
  </w:style>
  <w:style w:type="character" w:styleId="Hyperlink">
    <w:name w:val="Hyperlink"/>
    <w:basedOn w:val="DefaultParagraphFont"/>
    <w:uiPriority w:val="99"/>
    <w:unhideWhenUsed/>
    <w:rsid w:val="00650871"/>
    <w:rPr>
      <w:color w:val="D01010" w:themeColor="hyperlink"/>
      <w:u w:val="single"/>
    </w:rPr>
  </w:style>
  <w:style w:type="table" w:customStyle="1" w:styleId="InvoiceTable">
    <w:name w:val="Invoice Table"/>
    <w:basedOn w:val="TableNormal"/>
    <w:rsid w:val="00590034"/>
    <w:tblPr>
      <w:tblInd w:w="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2" w:type="dxa"/>
        <w:right w:w="72" w:type="dxa"/>
      </w:tblCellMar>
    </w:tblPr>
    <w:tblStylePr w:type="firstRow">
      <w:tblPr/>
      <w:tcPr>
        <w:shd w:val="clear" w:color="auto" w:fill="F2F2F2" w:themeFill="background1" w:themeFillShade="F2"/>
      </w:tcPr>
    </w:tblStylePr>
    <w:tblStylePr w:type="lastRow">
      <w:tblPr/>
      <w:tcPr>
        <w:shd w:val="clear" w:color="auto" w:fill="F2F2F2" w:themeFill="background1" w:themeFillShade="F2"/>
      </w:tcPr>
    </w:tblStylePr>
  </w:style>
  <w:style w:type="paragraph" w:customStyle="1" w:styleId="TableHeadingCenter">
    <w:name w:val="Table Heading Center"/>
    <w:basedOn w:val="Normal"/>
    <w:rsid w:val="00590034"/>
    <w:pPr>
      <w:spacing w:before="60" w:after="60"/>
      <w:jc w:val="center"/>
    </w:pPr>
    <w:rPr>
      <w:sz w:val="18"/>
      <w:szCs w:val="20"/>
    </w:rPr>
  </w:style>
  <w:style w:type="paragraph" w:customStyle="1" w:styleId="BodyTextCenter">
    <w:name w:val="Body Text Center"/>
    <w:basedOn w:val="BodyText"/>
    <w:rsid w:val="00590034"/>
    <w:pPr>
      <w:spacing w:before="40" w:after="40"/>
      <w:jc w:val="center"/>
    </w:pPr>
    <w:rPr>
      <w:color w:val="auto"/>
      <w:sz w:val="18"/>
    </w:rPr>
  </w:style>
  <w:style w:type="paragraph" w:customStyle="1" w:styleId="BodyTextRight">
    <w:name w:val="Body Text Right"/>
    <w:basedOn w:val="BodyText"/>
    <w:rsid w:val="00590034"/>
    <w:pPr>
      <w:spacing w:before="40" w:after="40"/>
      <w:ind w:right="180"/>
      <w:jc w:val="right"/>
    </w:pPr>
    <w:rPr>
      <w:color w:val="auto"/>
      <w:sz w:val="18"/>
    </w:rPr>
  </w:style>
  <w:style w:type="character" w:styleId="FootnoteReference">
    <w:name w:val="footnote reference"/>
    <w:basedOn w:val="DefaultParagraphFont"/>
    <w:uiPriority w:val="99"/>
    <w:unhideWhenUsed/>
    <w:rsid w:val="00B2716A"/>
    <w:rPr>
      <w:vertAlign w:val="superscript"/>
    </w:rPr>
  </w:style>
  <w:style w:type="character" w:styleId="FollowedHyperlink">
    <w:name w:val="FollowedHyperlink"/>
    <w:basedOn w:val="DefaultParagraphFont"/>
    <w:uiPriority w:val="99"/>
    <w:semiHidden/>
    <w:unhideWhenUsed/>
    <w:rsid w:val="00250B00"/>
    <w:rPr>
      <w:color w:val="E6682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327169">
      <w:bodyDiv w:val="1"/>
      <w:marLeft w:val="0"/>
      <w:marRight w:val="0"/>
      <w:marTop w:val="0"/>
      <w:marBottom w:val="0"/>
      <w:divBdr>
        <w:top w:val="none" w:sz="0" w:space="0" w:color="auto"/>
        <w:left w:val="none" w:sz="0" w:space="0" w:color="auto"/>
        <w:bottom w:val="none" w:sz="0" w:space="0" w:color="auto"/>
        <w:right w:val="none" w:sz="0" w:space="0" w:color="auto"/>
      </w:divBdr>
    </w:div>
    <w:div w:id="1491019300">
      <w:bodyDiv w:val="1"/>
      <w:marLeft w:val="0"/>
      <w:marRight w:val="0"/>
      <w:marTop w:val="0"/>
      <w:marBottom w:val="0"/>
      <w:divBdr>
        <w:top w:val="none" w:sz="0" w:space="0" w:color="auto"/>
        <w:left w:val="none" w:sz="0" w:space="0" w:color="auto"/>
        <w:bottom w:val="none" w:sz="0" w:space="0" w:color="auto"/>
        <w:right w:val="none" w:sz="0" w:space="0" w:color="auto"/>
      </w:divBdr>
    </w:div>
    <w:div w:id="1519738489">
      <w:bodyDiv w:val="1"/>
      <w:marLeft w:val="0"/>
      <w:marRight w:val="0"/>
      <w:marTop w:val="0"/>
      <w:marBottom w:val="0"/>
      <w:divBdr>
        <w:top w:val="none" w:sz="0" w:space="0" w:color="auto"/>
        <w:left w:val="none" w:sz="0" w:space="0" w:color="auto"/>
        <w:bottom w:val="none" w:sz="0" w:space="0" w:color="auto"/>
        <w:right w:val="none" w:sz="0" w:space="0" w:color="auto"/>
      </w:divBdr>
      <w:divsChild>
        <w:div w:id="247883298">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0"/>
              <w:marRight w:val="0"/>
              <w:marTop w:val="0"/>
              <w:marBottom w:val="0"/>
              <w:divBdr>
                <w:top w:val="none" w:sz="0" w:space="0" w:color="auto"/>
                <w:left w:val="none" w:sz="0" w:space="0" w:color="auto"/>
                <w:bottom w:val="none" w:sz="0" w:space="0" w:color="auto"/>
                <w:right w:val="none" w:sz="0" w:space="0" w:color="auto"/>
              </w:divBdr>
              <w:divsChild>
                <w:div w:id="1844658656">
                  <w:marLeft w:val="0"/>
                  <w:marRight w:val="0"/>
                  <w:marTop w:val="0"/>
                  <w:marBottom w:val="0"/>
                  <w:divBdr>
                    <w:top w:val="none" w:sz="0" w:space="0" w:color="auto"/>
                    <w:left w:val="none" w:sz="0" w:space="0" w:color="auto"/>
                    <w:bottom w:val="none" w:sz="0" w:space="0" w:color="auto"/>
                    <w:right w:val="none" w:sz="0" w:space="0" w:color="auto"/>
                  </w:divBdr>
                  <w:divsChild>
                    <w:div w:id="881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0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Stationery:Plaza%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66092CB1F239428F6C18F2C06DC137"/>
        <w:category>
          <w:name w:val="General"/>
          <w:gallery w:val="placeholder"/>
        </w:category>
        <w:types>
          <w:type w:val="bbPlcHdr"/>
        </w:types>
        <w:behaviors>
          <w:behavior w:val="content"/>
        </w:behaviors>
        <w:guid w:val="{71C80ABB-7F7E-DA45-9EC2-F6C79701A67A}"/>
      </w:docPartPr>
      <w:docPartBody>
        <w:p w:rsidR="002A030C" w:rsidRDefault="002A030C">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2A030C" w:rsidRDefault="002A030C">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2A030C" w:rsidRDefault="002A030C">
          <w:pPr>
            <w:pStyle w:val="3966092CB1F239428F6C18F2C06DC137"/>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30C"/>
    <w:rsid w:val="00043800"/>
    <w:rsid w:val="0007512A"/>
    <w:rsid w:val="000B3227"/>
    <w:rsid w:val="0014000B"/>
    <w:rsid w:val="00291F6F"/>
    <w:rsid w:val="00297B20"/>
    <w:rsid w:val="002A030C"/>
    <w:rsid w:val="00326111"/>
    <w:rsid w:val="0047302C"/>
    <w:rsid w:val="00483C7B"/>
    <w:rsid w:val="00562714"/>
    <w:rsid w:val="005B59A2"/>
    <w:rsid w:val="00665D66"/>
    <w:rsid w:val="006A6946"/>
    <w:rsid w:val="007C66CE"/>
    <w:rsid w:val="007C7C52"/>
    <w:rsid w:val="007D70C1"/>
    <w:rsid w:val="00822A95"/>
    <w:rsid w:val="008315B0"/>
    <w:rsid w:val="009D4CA1"/>
    <w:rsid w:val="00A14CCB"/>
    <w:rsid w:val="00A175FF"/>
    <w:rsid w:val="00A30F75"/>
    <w:rsid w:val="00B053DA"/>
    <w:rsid w:val="00B42CC1"/>
    <w:rsid w:val="00BE3292"/>
    <w:rsid w:val="00C228EA"/>
    <w:rsid w:val="00C34160"/>
    <w:rsid w:val="00C525C3"/>
    <w:rsid w:val="00D74366"/>
    <w:rsid w:val="00DE4C11"/>
    <w:rsid w:val="00DF14D1"/>
    <w:rsid w:val="00E90AAA"/>
    <w:rsid w:val="00EC4492"/>
    <w:rsid w:val="00F22FC9"/>
    <w:rsid w:val="00FB1EF1"/>
    <w:rsid w:val="00FB2AD8"/>
    <w:rsid w:val="00FC2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200"/>
    </w:pPr>
    <w:rPr>
      <w:rFonts w:eastAsiaTheme="minorHAnsi"/>
      <w:noProof/>
      <w:color w:val="404040" w:themeColor="text1" w:themeTint="BF"/>
      <w:sz w:val="20"/>
      <w:szCs w:val="20"/>
      <w:lang w:eastAsia="en-US"/>
    </w:rPr>
  </w:style>
  <w:style w:type="character" w:customStyle="1" w:styleId="BodyTextChar">
    <w:name w:val="Body Text Char"/>
    <w:basedOn w:val="DefaultParagraphFont"/>
    <w:link w:val="BodyText"/>
    <w:rPr>
      <w:rFonts w:eastAsiaTheme="minorHAnsi"/>
      <w:noProof/>
      <w:color w:val="404040" w:themeColor="text1" w:themeTint="BF"/>
      <w:sz w:val="20"/>
      <w:szCs w:val="20"/>
      <w:lang w:eastAsia="en-US"/>
    </w:rPr>
  </w:style>
  <w:style w:type="paragraph" w:customStyle="1" w:styleId="3966092CB1F239428F6C18F2C06DC137">
    <w:name w:val="3966092CB1F239428F6C18F2C06DC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73B9-5E13-A345-BF5B-D4A52DB3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Macintosh%20HD:Applications:Microsoft%20Office%202011:Office:Media:Templates:Print%20Layout%20View:Stationery:Plaza%20Letter.dotx</Template>
  <TotalTime>5</TotalTime>
  <Pages>2</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Malesevic</dc:creator>
  <cp:keywords/>
  <dc:description/>
  <cp:lastModifiedBy>Microsoft Office User</cp:lastModifiedBy>
  <cp:revision>4</cp:revision>
  <cp:lastPrinted>2012-05-29T13:59:00Z</cp:lastPrinted>
  <dcterms:created xsi:type="dcterms:W3CDTF">2026-03-23T18:12:00Z</dcterms:created>
  <dcterms:modified xsi:type="dcterms:W3CDTF">2026-07-24T13:09:00Z</dcterms:modified>
  <cp:category/>
</cp:coreProperties>
</file>